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A5F89" w14:textId="77777777" w:rsidR="00662E8B" w:rsidRDefault="00682D06" w:rsidP="00544F63">
      <w:pPr>
        <w:spacing w:line="240" w:lineRule="auto"/>
        <w:jc w:val="left"/>
        <w:rPr>
          <w:rFonts w:cs="Arial"/>
          <w:b/>
          <w:bCs/>
          <w:color w:val="FF0000"/>
          <w:sz w:val="22"/>
          <w:szCs w:val="22"/>
        </w:rPr>
      </w:pPr>
      <w:r w:rsidRPr="002C6822">
        <w:rPr>
          <w:rFonts w:cs="Arial"/>
          <w:szCs w:val="20"/>
        </w:rPr>
        <w:t xml:space="preserve">                              </w:t>
      </w:r>
      <w:r w:rsidR="00B46F19" w:rsidRPr="002C6822">
        <w:rPr>
          <w:rFonts w:ascii="Times New Roman" w:hAnsi="Times New Roman"/>
          <w:szCs w:val="20"/>
        </w:rPr>
        <w:t xml:space="preserve"> </w:t>
      </w:r>
      <w:r w:rsidR="00CC7214">
        <w:rPr>
          <w:rFonts w:ascii="Times New Roman" w:hAnsi="Times New Roman"/>
          <w:szCs w:val="20"/>
        </w:rPr>
        <w:t xml:space="preserve">                                                                                       </w:t>
      </w:r>
      <w:r w:rsidR="00DD2DF0">
        <w:rPr>
          <w:rFonts w:cs="Arial"/>
          <w:color w:val="FF0000"/>
          <w:szCs w:val="22"/>
        </w:rPr>
        <w:t xml:space="preserve">                                             </w:t>
      </w:r>
      <w:r w:rsidR="00CC7214">
        <w:rPr>
          <w:rFonts w:cs="Arial"/>
          <w:b/>
          <w:bCs/>
          <w:color w:val="FF0000"/>
          <w:sz w:val="22"/>
          <w:szCs w:val="22"/>
        </w:rPr>
        <w:t xml:space="preserve">                                  </w:t>
      </w:r>
      <w:r w:rsidR="00CC7214">
        <w:rPr>
          <w:rFonts w:cs="Arial"/>
          <w:b/>
          <w:bCs/>
          <w:color w:val="FF0000"/>
          <w:szCs w:val="22"/>
        </w:rPr>
        <w:t xml:space="preserve">                          </w:t>
      </w:r>
      <w:r w:rsidR="00CC7214">
        <w:rPr>
          <w:rFonts w:cs="Arial"/>
          <w:b/>
          <w:bCs/>
          <w:color w:val="FF0000"/>
          <w:sz w:val="22"/>
          <w:szCs w:val="22"/>
        </w:rPr>
        <w:t xml:space="preserve">  </w:t>
      </w:r>
    </w:p>
    <w:p w14:paraId="3C2B5E4B" w14:textId="1F72649B" w:rsidR="00682D06" w:rsidRDefault="00B46F19" w:rsidP="00662E8B">
      <w:pPr>
        <w:spacing w:line="240" w:lineRule="auto"/>
        <w:jc w:val="right"/>
        <w:rPr>
          <w:rFonts w:cs="Arial"/>
          <w:b/>
          <w:szCs w:val="20"/>
        </w:rPr>
      </w:pPr>
      <w:r w:rsidRPr="002C6822">
        <w:rPr>
          <w:rFonts w:ascii="Times New Roman" w:hAnsi="Times New Roman"/>
          <w:szCs w:val="20"/>
        </w:rPr>
        <w:t xml:space="preserve"> </w:t>
      </w:r>
      <w:r w:rsidRPr="002C6822">
        <w:rPr>
          <w:rFonts w:cs="Arial"/>
          <w:b/>
          <w:szCs w:val="20"/>
        </w:rPr>
        <w:t>ANNEXURE “B3”</w:t>
      </w:r>
    </w:p>
    <w:p w14:paraId="5A273925" w14:textId="77777777" w:rsidR="00662E8B" w:rsidRPr="00CC7214" w:rsidRDefault="00662E8B" w:rsidP="00662E8B">
      <w:pPr>
        <w:spacing w:line="240" w:lineRule="auto"/>
        <w:jc w:val="right"/>
        <w:rPr>
          <w:rFonts w:cs="Arial"/>
          <w:b/>
          <w:sz w:val="24"/>
        </w:rPr>
      </w:pPr>
    </w:p>
    <w:p w14:paraId="66CD276E" w14:textId="77777777" w:rsidR="00682D06" w:rsidRDefault="00682D06" w:rsidP="00826590">
      <w:pPr>
        <w:spacing w:after="120" w:line="240" w:lineRule="auto"/>
        <w:rPr>
          <w:rFonts w:cs="Arial"/>
          <w:b/>
          <w:szCs w:val="20"/>
        </w:rPr>
      </w:pPr>
      <w:r w:rsidRPr="002C6822">
        <w:rPr>
          <w:rFonts w:cs="Arial"/>
          <w:b/>
          <w:szCs w:val="20"/>
        </w:rPr>
        <w:t>WAGE RATES: MECHANICAL / ELECTRICAL / INSTRUMENTATION JOB CATEGORY STRUCTURE</w:t>
      </w:r>
      <w:r w:rsidR="00367F6B" w:rsidRPr="002C6822">
        <w:rPr>
          <w:rFonts w:cs="Arial"/>
          <w:b/>
          <w:szCs w:val="20"/>
        </w:rPr>
        <w:t xml:space="preserve"> FOR METAL &amp; ENGINEERING INDUSTRY (TASEZ)</w:t>
      </w:r>
    </w:p>
    <w:tbl>
      <w:tblPr>
        <w:tblW w:w="17594" w:type="dxa"/>
        <w:tblInd w:w="-11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80"/>
        <w:gridCol w:w="630"/>
        <w:gridCol w:w="360"/>
        <w:gridCol w:w="630"/>
        <w:gridCol w:w="2520"/>
        <w:gridCol w:w="2250"/>
        <w:gridCol w:w="1170"/>
        <w:gridCol w:w="1710"/>
        <w:gridCol w:w="1440"/>
        <w:gridCol w:w="1350"/>
        <w:gridCol w:w="1800"/>
        <w:gridCol w:w="990"/>
        <w:gridCol w:w="630"/>
        <w:gridCol w:w="190"/>
        <w:gridCol w:w="630"/>
        <w:gridCol w:w="484"/>
      </w:tblGrid>
      <w:tr w:rsidR="00682D06" w:rsidRPr="002C6822" w14:paraId="6AEB9DF9" w14:textId="77777777" w:rsidTr="00367F6B">
        <w:trPr>
          <w:gridAfter w:val="3"/>
          <w:wAfter w:w="1304" w:type="dxa"/>
          <w:trHeight w:val="510"/>
        </w:trPr>
        <w:tc>
          <w:tcPr>
            <w:tcW w:w="630" w:type="dxa"/>
          </w:tcPr>
          <w:p w14:paraId="676E8C0A" w14:textId="0D415BFB" w:rsidR="00682D06" w:rsidRPr="002C6822" w:rsidRDefault="00151684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Cs w:val="20"/>
              </w:rPr>
              <w:t xml:space="preserve">                  </w:t>
            </w:r>
            <w:r w:rsidR="00682D06" w:rsidRPr="002C6822">
              <w:rPr>
                <w:b/>
                <w:sz w:val="16"/>
                <w:szCs w:val="16"/>
              </w:rPr>
              <w:t>CAT</w:t>
            </w:r>
          </w:p>
        </w:tc>
        <w:tc>
          <w:tcPr>
            <w:tcW w:w="810" w:type="dxa"/>
            <w:gridSpan w:val="2"/>
          </w:tcPr>
          <w:p w14:paraId="16FF36C0" w14:textId="77777777" w:rsidR="00682D06" w:rsidRPr="002C6822" w:rsidRDefault="00682D06" w:rsidP="00367F6B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ENTRY RAT</w:t>
            </w:r>
            <w:r w:rsidR="00367F6B" w:rsidRPr="002C6822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990" w:type="dxa"/>
            <w:gridSpan w:val="2"/>
          </w:tcPr>
          <w:p w14:paraId="57E4126E" w14:textId="77777777" w:rsidR="00682D06" w:rsidRPr="002C6822" w:rsidRDefault="00682D06" w:rsidP="00367F6B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PROJECT RATE</w:t>
            </w:r>
          </w:p>
        </w:tc>
        <w:tc>
          <w:tcPr>
            <w:tcW w:w="2520" w:type="dxa"/>
          </w:tcPr>
          <w:p w14:paraId="63A3E604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RIGGING / STRUCTURAL</w:t>
            </w:r>
          </w:p>
        </w:tc>
        <w:tc>
          <w:tcPr>
            <w:tcW w:w="2250" w:type="dxa"/>
          </w:tcPr>
          <w:p w14:paraId="21BC226A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PAINTING / DRIVING / ADMIN.</w:t>
            </w:r>
          </w:p>
        </w:tc>
        <w:tc>
          <w:tcPr>
            <w:tcW w:w="1170" w:type="dxa"/>
          </w:tcPr>
          <w:p w14:paraId="4980F2C1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WELDING</w:t>
            </w:r>
          </w:p>
        </w:tc>
        <w:tc>
          <w:tcPr>
            <w:tcW w:w="1710" w:type="dxa"/>
          </w:tcPr>
          <w:p w14:paraId="72EDC36E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PIPE FITTING</w:t>
            </w:r>
          </w:p>
        </w:tc>
        <w:tc>
          <w:tcPr>
            <w:tcW w:w="1440" w:type="dxa"/>
          </w:tcPr>
          <w:p w14:paraId="266F53B1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SCAFFOLDING</w:t>
            </w:r>
          </w:p>
        </w:tc>
        <w:tc>
          <w:tcPr>
            <w:tcW w:w="1350" w:type="dxa"/>
          </w:tcPr>
          <w:p w14:paraId="17EA632D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ELECTRICAL</w:t>
            </w:r>
          </w:p>
        </w:tc>
        <w:tc>
          <w:tcPr>
            <w:tcW w:w="1800" w:type="dxa"/>
          </w:tcPr>
          <w:p w14:paraId="15EB7FD4" w14:textId="77777777" w:rsidR="00682D06" w:rsidRPr="002C6822" w:rsidRDefault="00682D06" w:rsidP="00367F6B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INSTRUMENT MECH.</w:t>
            </w:r>
          </w:p>
        </w:tc>
        <w:tc>
          <w:tcPr>
            <w:tcW w:w="1620" w:type="dxa"/>
            <w:gridSpan w:val="2"/>
          </w:tcPr>
          <w:p w14:paraId="0693B0A0" w14:textId="77777777" w:rsidR="00682D06" w:rsidRPr="002C6822" w:rsidRDefault="00682D06" w:rsidP="007E5D8A">
            <w:pPr>
              <w:spacing w:before="60" w:line="240" w:lineRule="auto"/>
              <w:jc w:val="center"/>
              <w:rPr>
                <w:b/>
                <w:sz w:val="16"/>
                <w:szCs w:val="16"/>
              </w:rPr>
            </w:pPr>
            <w:r w:rsidRPr="002C6822">
              <w:rPr>
                <w:b/>
                <w:sz w:val="16"/>
                <w:szCs w:val="16"/>
              </w:rPr>
              <w:t>MECHANICAL</w:t>
            </w:r>
          </w:p>
        </w:tc>
      </w:tr>
      <w:tr w:rsidR="00151684" w:rsidRPr="002C6822" w14:paraId="404274D6" w14:textId="77777777" w:rsidTr="00367F6B">
        <w:trPr>
          <w:trHeight w:val="435"/>
        </w:trPr>
        <w:tc>
          <w:tcPr>
            <w:tcW w:w="630" w:type="dxa"/>
          </w:tcPr>
          <w:p w14:paraId="6C184DF8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 xml:space="preserve">5        </w:t>
            </w:r>
          </w:p>
        </w:tc>
        <w:tc>
          <w:tcPr>
            <w:tcW w:w="810" w:type="dxa"/>
            <w:gridSpan w:val="2"/>
          </w:tcPr>
          <w:p w14:paraId="7B740E50" w14:textId="62892FA5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2E561092" w14:textId="485B6CA9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>R 1</w:t>
            </w:r>
            <w:r w:rsidR="00011339">
              <w:rPr>
                <w:sz w:val="16"/>
              </w:rPr>
              <w:t>65.92</w:t>
            </w:r>
          </w:p>
        </w:tc>
        <w:tc>
          <w:tcPr>
            <w:tcW w:w="2520" w:type="dxa"/>
          </w:tcPr>
          <w:p w14:paraId="36C66E1B" w14:textId="77777777" w:rsidR="00151684" w:rsidRPr="002C6822" w:rsidRDefault="00151684" w:rsidP="00151684">
            <w:pPr>
              <w:spacing w:line="240" w:lineRule="auto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Rigger</w:t>
            </w:r>
          </w:p>
        </w:tc>
        <w:tc>
          <w:tcPr>
            <w:tcW w:w="2250" w:type="dxa"/>
          </w:tcPr>
          <w:p w14:paraId="757ADD11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170" w:type="dxa"/>
          </w:tcPr>
          <w:p w14:paraId="057FDE8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Welder – 6G</w:t>
            </w:r>
          </w:p>
        </w:tc>
        <w:tc>
          <w:tcPr>
            <w:tcW w:w="1710" w:type="dxa"/>
          </w:tcPr>
          <w:p w14:paraId="15886C3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Pipe Fitter</w:t>
            </w:r>
          </w:p>
        </w:tc>
        <w:tc>
          <w:tcPr>
            <w:tcW w:w="1440" w:type="dxa"/>
          </w:tcPr>
          <w:p w14:paraId="2DAC0991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350" w:type="dxa"/>
          </w:tcPr>
          <w:p w14:paraId="3BF7D120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Electrician</w:t>
            </w:r>
          </w:p>
        </w:tc>
        <w:tc>
          <w:tcPr>
            <w:tcW w:w="1800" w:type="dxa"/>
          </w:tcPr>
          <w:p w14:paraId="2D1E7D1C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Instrument Mechanic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14:paraId="05B275C4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Artisan Boilermaker </w:t>
            </w:r>
          </w:p>
          <w:p w14:paraId="2A5C847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Artisan Mech. Fitter</w:t>
            </w:r>
          </w:p>
        </w:tc>
        <w:tc>
          <w:tcPr>
            <w:tcW w:w="130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3A52C623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1487FEB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151684" w:rsidRPr="002C6822" w14:paraId="2249CFB5" w14:textId="77777777" w:rsidTr="00367F6B">
        <w:trPr>
          <w:gridAfter w:val="1"/>
          <w:wAfter w:w="484" w:type="dxa"/>
        </w:trPr>
        <w:tc>
          <w:tcPr>
            <w:tcW w:w="630" w:type="dxa"/>
          </w:tcPr>
          <w:p w14:paraId="508919D8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 xml:space="preserve">4       </w:t>
            </w:r>
          </w:p>
        </w:tc>
        <w:tc>
          <w:tcPr>
            <w:tcW w:w="810" w:type="dxa"/>
            <w:gridSpan w:val="2"/>
          </w:tcPr>
          <w:p w14:paraId="36B16716" w14:textId="066A3D9F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4ECC74E2" w14:textId="52640DA0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>R 1</w:t>
            </w:r>
            <w:r w:rsidR="00625418">
              <w:rPr>
                <w:sz w:val="16"/>
              </w:rPr>
              <w:t>3</w:t>
            </w:r>
            <w:r w:rsidR="00011339">
              <w:rPr>
                <w:sz w:val="16"/>
              </w:rPr>
              <w:t>8.54</w:t>
            </w:r>
          </w:p>
        </w:tc>
        <w:tc>
          <w:tcPr>
            <w:tcW w:w="2520" w:type="dxa"/>
          </w:tcPr>
          <w:p w14:paraId="14ACDD4B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Erection of structural steel utilising drawings and cranes under supervision.  Carry out on site modifications.  Use of Theodolite</w:t>
            </w:r>
          </w:p>
        </w:tc>
        <w:tc>
          <w:tcPr>
            <w:tcW w:w="2250" w:type="dxa"/>
          </w:tcPr>
          <w:p w14:paraId="46B23BE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Supervise painting </w:t>
            </w:r>
          </w:p>
          <w:p w14:paraId="3EB09C21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Operating mobile crane over 25T</w:t>
            </w:r>
          </w:p>
        </w:tc>
        <w:tc>
          <w:tcPr>
            <w:tcW w:w="1170" w:type="dxa"/>
          </w:tcPr>
          <w:p w14:paraId="186272F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Welding subject to ultrasonic and radiographic examination.</w:t>
            </w:r>
          </w:p>
        </w:tc>
        <w:tc>
          <w:tcPr>
            <w:tcW w:w="1710" w:type="dxa"/>
          </w:tcPr>
          <w:p w14:paraId="13E0FA19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Pipe Fitter</w:t>
            </w:r>
          </w:p>
          <w:p w14:paraId="38E7436F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Levelling and installing pre-prepared pipe work and fittings using drawings </w:t>
            </w:r>
          </w:p>
        </w:tc>
        <w:tc>
          <w:tcPr>
            <w:tcW w:w="1440" w:type="dxa"/>
          </w:tcPr>
          <w:p w14:paraId="1B12D590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350" w:type="dxa"/>
          </w:tcPr>
          <w:p w14:paraId="3C97BFCB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Termination of cables including soldering and including harnessing wires to pre-prepare schedules</w:t>
            </w:r>
          </w:p>
        </w:tc>
        <w:tc>
          <w:tcPr>
            <w:tcW w:w="1800" w:type="dxa"/>
          </w:tcPr>
          <w:p w14:paraId="24A5975B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Install small bore tubing – Termination of ends to pre-prepared schedules, running of harnesses and installation of terminal blocks.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14:paraId="7FAC31E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Installing, setting out </w:t>
            </w:r>
          </w:p>
          <w:p w14:paraId="0C0385CC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and install to drawing.</w:t>
            </w:r>
          </w:p>
          <w:p w14:paraId="7E30A7F7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Carry out on site </w:t>
            </w:r>
          </w:p>
          <w:p w14:paraId="2BA8AC29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modifications.</w:t>
            </w:r>
          </w:p>
          <w:p w14:paraId="00E17D6F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Fabricate to drawings.</w:t>
            </w: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14:paraId="6595CB5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3EA59A8C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7226D40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56A13BA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027B56F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50C3B93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7FA44B84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5CF1F911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49ECF397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151684" w:rsidRPr="002C6822" w14:paraId="166BFD35" w14:textId="77777777" w:rsidTr="00367F6B">
        <w:trPr>
          <w:gridAfter w:val="1"/>
          <w:wAfter w:w="484" w:type="dxa"/>
        </w:trPr>
        <w:tc>
          <w:tcPr>
            <w:tcW w:w="630" w:type="dxa"/>
          </w:tcPr>
          <w:p w14:paraId="04B22328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 xml:space="preserve">3       </w:t>
            </w:r>
          </w:p>
        </w:tc>
        <w:tc>
          <w:tcPr>
            <w:tcW w:w="810" w:type="dxa"/>
            <w:gridSpan w:val="2"/>
          </w:tcPr>
          <w:p w14:paraId="40FB6530" w14:textId="2294C15D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0765A9FF" w14:textId="609305D2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 R </w:t>
            </w:r>
            <w:r w:rsidR="00F36507">
              <w:rPr>
                <w:sz w:val="16"/>
              </w:rPr>
              <w:t>9</w:t>
            </w:r>
            <w:r w:rsidR="00011339">
              <w:rPr>
                <w:sz w:val="16"/>
              </w:rPr>
              <w:t>5.99</w:t>
            </w:r>
          </w:p>
        </w:tc>
        <w:tc>
          <w:tcPr>
            <w:tcW w:w="2520" w:type="dxa"/>
          </w:tcPr>
          <w:p w14:paraId="6237610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Supervise cladding.  Complete H/rail installation.  Assy s/work to drawings.  Supervise Cat 1&amp;2.  Drill including sharpen.  Use dumpy level.  Sort s/work to drawing.</w:t>
            </w:r>
          </w:p>
        </w:tc>
        <w:tc>
          <w:tcPr>
            <w:tcW w:w="2250" w:type="dxa"/>
          </w:tcPr>
          <w:p w14:paraId="0191DE4D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Supervise Cat 1 &amp; 2.  Stores attendant.  Clerical Assistant.  Operating mobile crane up to 25T.</w:t>
            </w:r>
          </w:p>
          <w:p w14:paraId="5409EF83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Truck Driver </w:t>
            </w:r>
          </w:p>
          <w:p w14:paraId="1C364FA2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Site Clerk </w:t>
            </w:r>
          </w:p>
          <w:p w14:paraId="6A99AD0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Store man</w:t>
            </w:r>
          </w:p>
        </w:tc>
        <w:tc>
          <w:tcPr>
            <w:tcW w:w="1170" w:type="dxa"/>
          </w:tcPr>
          <w:p w14:paraId="248FC1B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Welding 2G to 5G.</w:t>
            </w:r>
          </w:p>
        </w:tc>
        <w:tc>
          <w:tcPr>
            <w:tcW w:w="1710" w:type="dxa"/>
          </w:tcPr>
          <w:p w14:paraId="3A070044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Setting and aligning pipes and joints.  Drilling including sharpening</w:t>
            </w:r>
          </w:p>
        </w:tc>
        <w:tc>
          <w:tcPr>
            <w:tcW w:w="1440" w:type="dxa"/>
          </w:tcPr>
          <w:p w14:paraId="39A1FD6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Supervision of erection of scaffolding utilising drawings.</w:t>
            </w:r>
          </w:p>
        </w:tc>
        <w:tc>
          <w:tcPr>
            <w:tcW w:w="1350" w:type="dxa"/>
          </w:tcPr>
          <w:p w14:paraId="16843EC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Mounting of junction boxes and auxiliary equipment including trays/racks/ panels.  Drilling </w:t>
            </w:r>
          </w:p>
          <w:p w14:paraId="6A6A1024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Glanding</w:t>
            </w:r>
          </w:p>
        </w:tc>
        <w:tc>
          <w:tcPr>
            <w:tcW w:w="1800" w:type="dxa"/>
          </w:tcPr>
          <w:p w14:paraId="01FA34D6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Install air supply tubing.  Install brackets, frames and wire-ways. Install control panels, equipment and instruments under supervision.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</w:tcPr>
          <w:p w14:paraId="76C99D9A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Assembly,</w:t>
            </w:r>
          </w:p>
          <w:p w14:paraId="2FB00F11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  <w:p w14:paraId="103EBBCC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Assembly of</w:t>
            </w:r>
          </w:p>
          <w:p w14:paraId="51B7329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 </w:t>
            </w:r>
            <w:proofErr w:type="gramStart"/>
            <w:r w:rsidRPr="002C6822">
              <w:rPr>
                <w:sz w:val="16"/>
                <w:szCs w:val="20"/>
              </w:rPr>
              <w:t>pre-fabricated</w:t>
            </w:r>
            <w:proofErr w:type="gramEnd"/>
            <w:r w:rsidRPr="002C6822">
              <w:rPr>
                <w:sz w:val="16"/>
                <w:szCs w:val="20"/>
              </w:rPr>
              <w:t xml:space="preserve"> </w:t>
            </w:r>
          </w:p>
          <w:p w14:paraId="7C1B93A7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components.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</w:tcBorders>
          </w:tcPr>
          <w:p w14:paraId="48FC6999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151684" w:rsidRPr="002C6822" w14:paraId="1A33AB7E" w14:textId="77777777" w:rsidTr="006F4238">
        <w:trPr>
          <w:gridAfter w:val="1"/>
          <w:wAfter w:w="484" w:type="dxa"/>
          <w:trHeight w:val="1948"/>
        </w:trPr>
        <w:tc>
          <w:tcPr>
            <w:tcW w:w="630" w:type="dxa"/>
            <w:tcBorders>
              <w:bottom w:val="single" w:sz="4" w:space="0" w:color="auto"/>
            </w:tcBorders>
          </w:tcPr>
          <w:p w14:paraId="47DD9FF0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 xml:space="preserve">2       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1C4D912F" w14:textId="4C3F56A4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66C76721" w14:textId="4F22CCA8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 xml:space="preserve">R </w:t>
            </w:r>
            <w:r w:rsidR="00011339">
              <w:rPr>
                <w:sz w:val="16"/>
              </w:rPr>
              <w:t>81.91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ACC3987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Steel catching.  Bolt including </w:t>
            </w:r>
            <w:proofErr w:type="spellStart"/>
            <w:r w:rsidRPr="002C6822">
              <w:rPr>
                <w:sz w:val="16"/>
                <w:szCs w:val="20"/>
              </w:rPr>
              <w:t>torqueing</w:t>
            </w:r>
            <w:proofErr w:type="spellEnd"/>
            <w:r w:rsidRPr="002C6822">
              <w:rPr>
                <w:sz w:val="16"/>
                <w:szCs w:val="20"/>
              </w:rPr>
              <w:t xml:space="preserve">.  Slinging.  Operate power hoists.  Affix cladding.  Operate gas-cutting equipment.    Lift by rope, chain block, hand winch, and </w:t>
            </w:r>
            <w:proofErr w:type="spellStart"/>
            <w:r w:rsidRPr="002C6822">
              <w:rPr>
                <w:sz w:val="16"/>
                <w:szCs w:val="20"/>
              </w:rPr>
              <w:t>tirfor</w:t>
            </w:r>
            <w:proofErr w:type="spellEnd"/>
            <w:r w:rsidRPr="002C6822">
              <w:rPr>
                <w:sz w:val="16"/>
                <w:szCs w:val="20"/>
              </w:rPr>
              <w:t>.</w:t>
            </w:r>
          </w:p>
          <w:p w14:paraId="57C7B00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Secure slings.  Grind to marks.  Install flooring, handrails, stair treads.   Assembling on ground including bolting.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2B90165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Operate shot blast gun. Operate mobile lift     LDV Driver             Tractor Driver        Forklift Driver Stores attendant, Clerical Assistant             Application of coatings other than anti-corrosive</w:t>
            </w:r>
          </w:p>
          <w:p w14:paraId="2E77350B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Application of anti-corrosive coatings.  Cleaning by W/brush.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E3AA710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Tack welding runs up to 50mm.           Welding in jigs.   Learner welder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B27CFE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Preparing, cutting, dressing by hand of piping to be erected.   Cutting by oxy-acet. To marks.             Install pre-prepared flanged and screwed pipes.  Cutting to stops and marks.  Grind to marks.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15FA882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Erection of scaffolding under supervision using pipes and fittings.  Erection of scaffolding frames under supervision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DD06A08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 xml:space="preserve">Prepare cables for termination.  Laying of cables in prepared routes/ trenches/ ducts including binding and strapping.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F80707A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  <w:r w:rsidRPr="002C6822">
              <w:rPr>
                <w:sz w:val="16"/>
                <w:szCs w:val="20"/>
              </w:rPr>
              <w:t>Laying of cables in prepared routes / trenches / ducts / racks including binding and strapping.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D67BB4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3F898803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151684" w:rsidRPr="002C6822" w14:paraId="2DDD53F5" w14:textId="77777777" w:rsidTr="00D77DE1">
        <w:trPr>
          <w:gridAfter w:val="1"/>
          <w:wAfter w:w="484" w:type="dxa"/>
        </w:trPr>
        <w:tc>
          <w:tcPr>
            <w:tcW w:w="630" w:type="dxa"/>
          </w:tcPr>
          <w:p w14:paraId="4B46B06D" w14:textId="77777777" w:rsidR="00151684" w:rsidRPr="002C6822" w:rsidRDefault="00151684" w:rsidP="00151684">
            <w:pPr>
              <w:spacing w:line="240" w:lineRule="auto"/>
              <w:jc w:val="center"/>
              <w:rPr>
                <w:b/>
                <w:sz w:val="16"/>
                <w:szCs w:val="20"/>
              </w:rPr>
            </w:pPr>
            <w:r w:rsidRPr="002C6822">
              <w:rPr>
                <w:b/>
                <w:sz w:val="16"/>
                <w:szCs w:val="20"/>
              </w:rPr>
              <w:t>1</w:t>
            </w:r>
          </w:p>
        </w:tc>
        <w:tc>
          <w:tcPr>
            <w:tcW w:w="810" w:type="dxa"/>
            <w:gridSpan w:val="2"/>
          </w:tcPr>
          <w:p w14:paraId="71EB3384" w14:textId="085B6156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>R 5</w:t>
            </w:r>
            <w:r w:rsidR="008976D4">
              <w:rPr>
                <w:sz w:val="16"/>
              </w:rPr>
              <w:t>8.51</w:t>
            </w:r>
          </w:p>
        </w:tc>
        <w:tc>
          <w:tcPr>
            <w:tcW w:w="990" w:type="dxa"/>
            <w:gridSpan w:val="2"/>
          </w:tcPr>
          <w:p w14:paraId="67243AB3" w14:textId="13C83A0F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>
              <w:rPr>
                <w:sz w:val="16"/>
              </w:rPr>
              <w:t>R 6</w:t>
            </w:r>
            <w:r w:rsidR="008976D4">
              <w:rPr>
                <w:sz w:val="16"/>
              </w:rPr>
              <w:t>9.62</w:t>
            </w:r>
          </w:p>
        </w:tc>
        <w:tc>
          <w:tcPr>
            <w:tcW w:w="13860" w:type="dxa"/>
            <w:gridSpan w:val="9"/>
            <w:tcBorders>
              <w:right w:val="single" w:sz="4" w:space="0" w:color="auto"/>
            </w:tcBorders>
          </w:tcPr>
          <w:p w14:paraId="73ECC6A8" w14:textId="77777777" w:rsidR="00151684" w:rsidRPr="002C6822" w:rsidRDefault="00151684" w:rsidP="00151684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2C6822">
              <w:rPr>
                <w:b/>
                <w:sz w:val="16"/>
              </w:rPr>
              <w:t>GENERAL LABOURER</w:t>
            </w:r>
          </w:p>
        </w:tc>
        <w:tc>
          <w:tcPr>
            <w:tcW w:w="820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5D8E0EDE" w14:textId="77777777" w:rsidR="00151684" w:rsidRPr="002C6822" w:rsidRDefault="00151684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  <w:tr w:rsidR="006F4238" w:rsidRPr="002C6822" w14:paraId="11C007E8" w14:textId="77777777" w:rsidTr="00826590">
        <w:trPr>
          <w:gridAfter w:val="2"/>
          <w:wAfter w:w="1114" w:type="dxa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61E318B5" w14:textId="77777777" w:rsidR="006F4238" w:rsidRDefault="006F4238" w:rsidP="00151684">
            <w:pPr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6037CAD8" w14:textId="77777777" w:rsidR="006F4238" w:rsidRDefault="006F4238" w:rsidP="00151684">
            <w:pPr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3860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76D9A4F" w14:textId="77777777" w:rsidR="006F4238" w:rsidRPr="002C6822" w:rsidRDefault="006F4238" w:rsidP="00151684">
            <w:pPr>
              <w:spacing w:line="240" w:lineRule="auto"/>
              <w:jc w:val="center"/>
              <w:rPr>
                <w:b/>
                <w:sz w:val="16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2C59A60" w14:textId="77777777" w:rsidR="006F4238" w:rsidRPr="002C6822" w:rsidRDefault="006F4238" w:rsidP="00151684">
            <w:pPr>
              <w:spacing w:line="240" w:lineRule="auto"/>
              <w:jc w:val="left"/>
              <w:rPr>
                <w:sz w:val="16"/>
                <w:szCs w:val="20"/>
              </w:rPr>
            </w:pPr>
          </w:p>
        </w:tc>
      </w:tr>
    </w:tbl>
    <w:p w14:paraId="2E0BC619" w14:textId="03570AF9" w:rsidR="00874517" w:rsidRPr="00E31499" w:rsidRDefault="00682D06" w:rsidP="00E31499">
      <w:pPr>
        <w:spacing w:before="120" w:line="240" w:lineRule="auto"/>
        <w:ind w:left="-1134"/>
        <w:jc w:val="left"/>
        <w:rPr>
          <w:rFonts w:cs="Arial"/>
          <w:szCs w:val="20"/>
        </w:rPr>
        <w:sectPr w:rsidR="00874517" w:rsidRPr="00E31499" w:rsidSect="008C384C">
          <w:footerReference w:type="default" r:id="rId8"/>
          <w:pgSz w:w="16834" w:h="11909" w:orient="landscape" w:code="9"/>
          <w:pgMar w:top="864" w:right="1440" w:bottom="864" w:left="1440" w:header="720" w:footer="720" w:gutter="0"/>
          <w:cols w:space="720"/>
        </w:sectPr>
      </w:pPr>
      <w:r w:rsidRPr="002C6822">
        <w:rPr>
          <w:rFonts w:ascii="Times New Roman" w:hAnsi="Times New Roman"/>
          <w:sz w:val="24"/>
          <w:szCs w:val="20"/>
        </w:rPr>
        <w:t xml:space="preserve">                               </w:t>
      </w:r>
      <w:r w:rsidR="00B1171A" w:rsidRPr="002C6822">
        <w:rPr>
          <w:rFonts w:ascii="Times New Roman" w:hAnsi="Times New Roman"/>
          <w:sz w:val="24"/>
          <w:szCs w:val="20"/>
        </w:rPr>
        <w:t xml:space="preserve">                 </w:t>
      </w:r>
      <w:r w:rsidRPr="002C6822">
        <w:rPr>
          <w:rFonts w:cs="Arial"/>
          <w:szCs w:val="20"/>
        </w:rPr>
        <w:t>This Schedule</w:t>
      </w:r>
      <w:r w:rsidR="00B1171A" w:rsidRPr="002C6822">
        <w:rPr>
          <w:rFonts w:cs="Arial"/>
          <w:szCs w:val="20"/>
        </w:rPr>
        <w:t>, inclusive of the wage rates,</w:t>
      </w:r>
      <w:r w:rsidRPr="002C6822">
        <w:rPr>
          <w:rFonts w:cs="Arial"/>
          <w:szCs w:val="20"/>
        </w:rPr>
        <w:t xml:space="preserve"> is reviewed annually, in line with the increase granted in the MEI Industry</w:t>
      </w:r>
      <w:r w:rsidR="001971AA" w:rsidRPr="002C6822">
        <w:rPr>
          <w:rFonts w:cs="Arial"/>
          <w:szCs w:val="20"/>
        </w:rPr>
        <w:t xml:space="preserve"> through the MEIBC</w:t>
      </w:r>
      <w:r w:rsidR="00E9707C">
        <w:rPr>
          <w:rFonts w:cs="Arial"/>
          <w:szCs w:val="20"/>
        </w:rPr>
        <w:t>.</w:t>
      </w: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3403"/>
        <w:gridCol w:w="1982"/>
        <w:gridCol w:w="2267"/>
      </w:tblGrid>
      <w:tr w:rsidR="006F4238" w:rsidRPr="006F4238" w14:paraId="548A2723" w14:textId="77777777" w:rsidTr="00EC7F90">
        <w:trPr>
          <w:trHeight w:val="551"/>
        </w:trPr>
        <w:tc>
          <w:tcPr>
            <w:tcW w:w="2338" w:type="dxa"/>
            <w:shd w:val="clear" w:color="auto" w:fill="D9D9D9"/>
          </w:tcPr>
          <w:p w14:paraId="3D363A51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lastRenderedPageBreak/>
              <w:t>Grade</w:t>
            </w:r>
          </w:p>
        </w:tc>
        <w:tc>
          <w:tcPr>
            <w:tcW w:w="3403" w:type="dxa"/>
            <w:shd w:val="clear" w:color="auto" w:fill="D9D9D9"/>
          </w:tcPr>
          <w:p w14:paraId="646814E2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Job Title</w:t>
            </w:r>
          </w:p>
        </w:tc>
        <w:tc>
          <w:tcPr>
            <w:tcW w:w="1982" w:type="dxa"/>
            <w:shd w:val="clear" w:color="auto" w:fill="D9D9D9"/>
          </w:tcPr>
          <w:p w14:paraId="07F60BAE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Entry Rate: Rand Per Hour</w:t>
            </w:r>
          </w:p>
        </w:tc>
        <w:tc>
          <w:tcPr>
            <w:tcW w:w="2267" w:type="dxa"/>
            <w:shd w:val="clear" w:color="auto" w:fill="D9D9D9"/>
          </w:tcPr>
          <w:p w14:paraId="052AC311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Zone Rate: Rand Per Hour</w:t>
            </w:r>
          </w:p>
        </w:tc>
      </w:tr>
      <w:tr w:rsidR="006F4238" w:rsidRPr="006F4238" w14:paraId="7A3A2D2F" w14:textId="77777777" w:rsidTr="00EC7F90">
        <w:trPr>
          <w:trHeight w:val="1265"/>
        </w:trPr>
        <w:tc>
          <w:tcPr>
            <w:tcW w:w="2338" w:type="dxa"/>
          </w:tcPr>
          <w:p w14:paraId="530C39E3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E</w:t>
            </w:r>
          </w:p>
        </w:tc>
        <w:tc>
          <w:tcPr>
            <w:tcW w:w="3403" w:type="dxa"/>
          </w:tcPr>
          <w:p w14:paraId="1715A0F2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Senior Clerk</w:t>
            </w:r>
          </w:p>
          <w:p w14:paraId="33CC1179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Security Officer Grade A Receptionist</w:t>
            </w:r>
          </w:p>
          <w:p w14:paraId="36C71338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Chef Handy Man</w:t>
            </w:r>
          </w:p>
        </w:tc>
        <w:tc>
          <w:tcPr>
            <w:tcW w:w="1982" w:type="dxa"/>
          </w:tcPr>
          <w:p w14:paraId="0E391108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267" w:type="dxa"/>
          </w:tcPr>
          <w:p w14:paraId="3E4F1089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R75.07</w:t>
            </w:r>
          </w:p>
        </w:tc>
      </w:tr>
      <w:tr w:rsidR="006F4238" w:rsidRPr="006F4238" w14:paraId="22B52EBD" w14:textId="77777777" w:rsidTr="00EC7F90">
        <w:trPr>
          <w:trHeight w:val="1518"/>
        </w:trPr>
        <w:tc>
          <w:tcPr>
            <w:tcW w:w="2338" w:type="dxa"/>
          </w:tcPr>
          <w:p w14:paraId="24E466FA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D</w:t>
            </w:r>
          </w:p>
        </w:tc>
        <w:tc>
          <w:tcPr>
            <w:tcW w:w="3403" w:type="dxa"/>
          </w:tcPr>
          <w:p w14:paraId="694F44E2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Housekeeping Assistant Kitchen Supervisor Laundry Supervisor Security Officer Grade B Driver</w:t>
            </w:r>
          </w:p>
          <w:p w14:paraId="2112778F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Clerk</w:t>
            </w:r>
          </w:p>
        </w:tc>
        <w:tc>
          <w:tcPr>
            <w:tcW w:w="1982" w:type="dxa"/>
          </w:tcPr>
          <w:p w14:paraId="5C815A2D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267" w:type="dxa"/>
          </w:tcPr>
          <w:p w14:paraId="696D572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R63.70</w:t>
            </w:r>
          </w:p>
        </w:tc>
      </w:tr>
      <w:tr w:rsidR="006F4238" w:rsidRPr="006F4238" w14:paraId="3B63EF0A" w14:textId="77777777" w:rsidTr="00EC7F90">
        <w:trPr>
          <w:trHeight w:val="1264"/>
        </w:trPr>
        <w:tc>
          <w:tcPr>
            <w:tcW w:w="2338" w:type="dxa"/>
          </w:tcPr>
          <w:p w14:paraId="1BCECBA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C</w:t>
            </w:r>
          </w:p>
        </w:tc>
        <w:tc>
          <w:tcPr>
            <w:tcW w:w="3403" w:type="dxa"/>
          </w:tcPr>
          <w:p w14:paraId="6767619D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Cashier Barman Store man</w:t>
            </w:r>
          </w:p>
          <w:p w14:paraId="0418BABA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Security Officer Grade C Clerical Assistant</w:t>
            </w:r>
          </w:p>
        </w:tc>
        <w:tc>
          <w:tcPr>
            <w:tcW w:w="1982" w:type="dxa"/>
          </w:tcPr>
          <w:p w14:paraId="43C01A42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267" w:type="dxa"/>
          </w:tcPr>
          <w:p w14:paraId="3BBC21A8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R56.54</w:t>
            </w:r>
          </w:p>
        </w:tc>
      </w:tr>
      <w:tr w:rsidR="006F4238" w:rsidRPr="006F4238" w14:paraId="4A0EEE15" w14:textId="77777777" w:rsidTr="00EC7F90">
        <w:trPr>
          <w:trHeight w:val="504"/>
        </w:trPr>
        <w:tc>
          <w:tcPr>
            <w:tcW w:w="2338" w:type="dxa"/>
          </w:tcPr>
          <w:p w14:paraId="03D637A4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B</w:t>
            </w:r>
          </w:p>
        </w:tc>
        <w:tc>
          <w:tcPr>
            <w:tcW w:w="3403" w:type="dxa"/>
          </w:tcPr>
          <w:p w14:paraId="4C213C5C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Cook</w:t>
            </w:r>
          </w:p>
          <w:p w14:paraId="32156E9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Security Officer Grade D</w:t>
            </w:r>
          </w:p>
        </w:tc>
        <w:tc>
          <w:tcPr>
            <w:tcW w:w="1982" w:type="dxa"/>
          </w:tcPr>
          <w:p w14:paraId="7B40502C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267" w:type="dxa"/>
          </w:tcPr>
          <w:p w14:paraId="6D50A67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R47.63</w:t>
            </w:r>
          </w:p>
        </w:tc>
      </w:tr>
      <w:tr w:rsidR="006F4238" w:rsidRPr="006F4238" w14:paraId="4F192591" w14:textId="77777777" w:rsidTr="00EC7F90">
        <w:trPr>
          <w:trHeight w:val="1266"/>
        </w:trPr>
        <w:tc>
          <w:tcPr>
            <w:tcW w:w="2338" w:type="dxa"/>
          </w:tcPr>
          <w:p w14:paraId="39D08727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A</w:t>
            </w:r>
          </w:p>
        </w:tc>
        <w:tc>
          <w:tcPr>
            <w:tcW w:w="3403" w:type="dxa"/>
          </w:tcPr>
          <w:p w14:paraId="0FDDAFBF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Watchman</w:t>
            </w:r>
          </w:p>
          <w:p w14:paraId="46ABFE4A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Security Officer Grade E Laundry Assistant Housekeeping Assistant</w:t>
            </w:r>
          </w:p>
          <w:p w14:paraId="4F4736CC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 Assistant</w:t>
            </w:r>
          </w:p>
        </w:tc>
        <w:tc>
          <w:tcPr>
            <w:tcW w:w="1982" w:type="dxa"/>
          </w:tcPr>
          <w:p w14:paraId="7A0E08BF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R42.21</w:t>
            </w:r>
          </w:p>
        </w:tc>
        <w:tc>
          <w:tcPr>
            <w:tcW w:w="2267" w:type="dxa"/>
          </w:tcPr>
          <w:p w14:paraId="07728306" w14:textId="77777777" w:rsidR="006F4238" w:rsidRPr="006F4238" w:rsidRDefault="006F4238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R45.45</w:t>
            </w:r>
          </w:p>
        </w:tc>
      </w:tr>
    </w:tbl>
    <w:p w14:paraId="4E7E6E2A" w14:textId="5C3AC70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477FCCB9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2DD684F3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223EC79C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0BC79387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1BB6373C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3E2EEFA5" w14:textId="77777777" w:rsidR="006F4238" w:rsidRPr="006F4238" w:rsidRDefault="006F4238" w:rsidP="006F4238">
      <w:pPr>
        <w:tabs>
          <w:tab w:val="left" w:pos="4119"/>
        </w:tabs>
        <w:spacing w:before="120" w:line="240" w:lineRule="auto"/>
        <w:jc w:val="left"/>
        <w:rPr>
          <w:rFonts w:cs="Arial"/>
          <w:szCs w:val="20"/>
          <w:lang w:val="en-US"/>
        </w:rPr>
      </w:pPr>
      <w:r>
        <w:rPr>
          <w:rFonts w:cs="Arial"/>
          <w:szCs w:val="20"/>
          <w:lang w:val="en-US"/>
        </w:rPr>
        <w:lastRenderedPageBreak/>
        <w:tab/>
      </w:r>
      <w:r w:rsidRPr="006F4238">
        <w:rPr>
          <w:rFonts w:cs="Arial"/>
          <w:szCs w:val="20"/>
          <w:u w:val="single"/>
          <w:lang w:val="en-US"/>
        </w:rPr>
        <w:t>Civil Engineering: Job Structure and Standard Wage Rates</w:t>
      </w:r>
    </w:p>
    <w:p w14:paraId="7E970352" w14:textId="29AC67FB" w:rsidR="006F4238" w:rsidRDefault="006F4238" w:rsidP="006F4238">
      <w:pPr>
        <w:tabs>
          <w:tab w:val="left" w:pos="4119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4B4445A9" w14:textId="77777777" w:rsid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1D3BB4D3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tbl>
      <w:tblPr>
        <w:tblW w:w="14492" w:type="dxa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7"/>
        <w:gridCol w:w="1729"/>
        <w:gridCol w:w="2848"/>
        <w:gridCol w:w="2746"/>
        <w:gridCol w:w="2746"/>
        <w:gridCol w:w="2746"/>
      </w:tblGrid>
      <w:tr w:rsidR="00601AC7" w:rsidRPr="006F4238" w14:paraId="605C48D4" w14:textId="4AB95527" w:rsidTr="00601AC7">
        <w:trPr>
          <w:trHeight w:val="279"/>
        </w:trPr>
        <w:tc>
          <w:tcPr>
            <w:tcW w:w="1677" w:type="dxa"/>
            <w:shd w:val="clear" w:color="auto" w:fill="D9D9D9"/>
          </w:tcPr>
          <w:p w14:paraId="63552429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Grade</w:t>
            </w:r>
          </w:p>
        </w:tc>
        <w:tc>
          <w:tcPr>
            <w:tcW w:w="1729" w:type="dxa"/>
            <w:shd w:val="clear" w:color="auto" w:fill="D9D9D9"/>
          </w:tcPr>
          <w:p w14:paraId="5459301B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Occupational group</w:t>
            </w:r>
          </w:p>
        </w:tc>
        <w:tc>
          <w:tcPr>
            <w:tcW w:w="2848" w:type="dxa"/>
            <w:shd w:val="clear" w:color="auto" w:fill="D9D9D9"/>
          </w:tcPr>
          <w:p w14:paraId="7C975545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Job Title</w:t>
            </w:r>
          </w:p>
        </w:tc>
        <w:tc>
          <w:tcPr>
            <w:tcW w:w="2746" w:type="dxa"/>
            <w:shd w:val="clear" w:color="auto" w:fill="D9D9D9"/>
          </w:tcPr>
          <w:p w14:paraId="54AF339F" w14:textId="1434F99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Hourly </w:t>
            </w:r>
            <w:r w:rsidRPr="006F4238">
              <w:rPr>
                <w:rFonts w:cs="Arial"/>
                <w:szCs w:val="20"/>
                <w:lang w:val="en-US"/>
              </w:rPr>
              <w:t>Rate: Rand Per Hour</w:t>
            </w:r>
            <w:r>
              <w:rPr>
                <w:rFonts w:cs="Arial"/>
                <w:szCs w:val="20"/>
                <w:lang w:val="en-US"/>
              </w:rPr>
              <w:t xml:space="preserve"> up to 31 August 2026</w:t>
            </w:r>
          </w:p>
        </w:tc>
        <w:tc>
          <w:tcPr>
            <w:tcW w:w="2746" w:type="dxa"/>
            <w:shd w:val="clear" w:color="auto" w:fill="D9D9D9"/>
          </w:tcPr>
          <w:p w14:paraId="6B0EA3D0" w14:textId="4A02961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 Hourly rate: Rand per hour from 1 Sep 2026 to 31 Aug 2027</w:t>
            </w:r>
          </w:p>
        </w:tc>
        <w:tc>
          <w:tcPr>
            <w:tcW w:w="2746" w:type="dxa"/>
            <w:shd w:val="clear" w:color="auto" w:fill="D9D9D9"/>
          </w:tcPr>
          <w:p w14:paraId="430484FF" w14:textId="5A866425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Hourly rate: Rand per hour from 1 Sep 2027 to 31 Aug 2028</w:t>
            </w:r>
          </w:p>
        </w:tc>
      </w:tr>
      <w:tr w:rsidR="00601AC7" w:rsidRPr="006F4238" w14:paraId="7FE0504F" w14:textId="1F6EFD96" w:rsidTr="00601AC7">
        <w:trPr>
          <w:trHeight w:val="183"/>
        </w:trPr>
        <w:tc>
          <w:tcPr>
            <w:tcW w:w="1677" w:type="dxa"/>
            <w:vMerge w:val="restart"/>
          </w:tcPr>
          <w:p w14:paraId="4F62E6B3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A</w:t>
            </w:r>
          </w:p>
        </w:tc>
        <w:tc>
          <w:tcPr>
            <w:tcW w:w="1729" w:type="dxa"/>
            <w:vMerge w:val="restart"/>
          </w:tcPr>
          <w:p w14:paraId="20393A45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</w:t>
            </w:r>
          </w:p>
        </w:tc>
        <w:tc>
          <w:tcPr>
            <w:tcW w:w="2848" w:type="dxa"/>
          </w:tcPr>
          <w:p w14:paraId="4E7D295B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 Worker</w:t>
            </w:r>
          </w:p>
        </w:tc>
        <w:tc>
          <w:tcPr>
            <w:tcW w:w="2746" w:type="dxa"/>
            <w:vMerge w:val="restart"/>
          </w:tcPr>
          <w:p w14:paraId="32A85C0E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R54.06</w:t>
            </w:r>
          </w:p>
        </w:tc>
        <w:tc>
          <w:tcPr>
            <w:tcW w:w="2746" w:type="dxa"/>
            <w:vMerge w:val="restart"/>
          </w:tcPr>
          <w:p w14:paraId="7D5F4525" w14:textId="75934335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57,03</w:t>
            </w:r>
          </w:p>
        </w:tc>
        <w:tc>
          <w:tcPr>
            <w:tcW w:w="2746" w:type="dxa"/>
            <w:vMerge w:val="restart"/>
          </w:tcPr>
          <w:p w14:paraId="000319E5" w14:textId="4560FA39" w:rsidR="00601AC7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60,17</w:t>
            </w:r>
          </w:p>
        </w:tc>
      </w:tr>
      <w:tr w:rsidR="00601AC7" w:rsidRPr="006F4238" w14:paraId="15473BF1" w14:textId="120514BA" w:rsidTr="00EC6506">
        <w:trPr>
          <w:trHeight w:val="221"/>
        </w:trPr>
        <w:tc>
          <w:tcPr>
            <w:tcW w:w="1677" w:type="dxa"/>
            <w:vMerge/>
            <w:tcBorders>
              <w:top w:val="nil"/>
            </w:tcBorders>
          </w:tcPr>
          <w:p w14:paraId="5B75F4FD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5744655A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75F1068F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Watchman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A958620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F70B812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7F8CF54" w14:textId="77777777" w:rsidR="00601AC7" w:rsidRPr="006F4238" w:rsidRDefault="00601AC7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2582380" w14:textId="4F36B42D" w:rsidTr="00601AC7">
        <w:trPr>
          <w:trHeight w:val="211"/>
        </w:trPr>
        <w:tc>
          <w:tcPr>
            <w:tcW w:w="1677" w:type="dxa"/>
            <w:vMerge w:val="restart"/>
          </w:tcPr>
          <w:p w14:paraId="68D3368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B</w:t>
            </w:r>
          </w:p>
        </w:tc>
        <w:tc>
          <w:tcPr>
            <w:tcW w:w="1729" w:type="dxa"/>
            <w:vMerge w:val="restart"/>
          </w:tcPr>
          <w:p w14:paraId="09DF0EA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</w:t>
            </w:r>
          </w:p>
        </w:tc>
        <w:tc>
          <w:tcPr>
            <w:tcW w:w="2848" w:type="dxa"/>
          </w:tcPr>
          <w:p w14:paraId="4D41754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Reinforcing Steel Bending Machine Operator</w:t>
            </w:r>
          </w:p>
        </w:tc>
        <w:tc>
          <w:tcPr>
            <w:tcW w:w="2746" w:type="dxa"/>
            <w:vMerge w:val="restart"/>
          </w:tcPr>
          <w:p w14:paraId="633C29F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6238D8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CFA2E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4D1A55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9BFCD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E4AB03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R55.32</w:t>
            </w:r>
          </w:p>
        </w:tc>
        <w:tc>
          <w:tcPr>
            <w:tcW w:w="2746" w:type="dxa"/>
            <w:vMerge w:val="restart"/>
          </w:tcPr>
          <w:p w14:paraId="5F836E1A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9BCCBD8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741E4D0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322418C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584AE7B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3599014" w14:textId="0E2690CF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58,36</w:t>
            </w:r>
          </w:p>
        </w:tc>
        <w:tc>
          <w:tcPr>
            <w:tcW w:w="2746" w:type="dxa"/>
            <w:vMerge w:val="restart"/>
          </w:tcPr>
          <w:p w14:paraId="64F4D5C4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0BE8DFE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201E135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D45932C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24DC2DA" w14:textId="77777777" w:rsidR="0002760C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0AAFEAA" w14:textId="412BA460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61,57</w:t>
            </w:r>
          </w:p>
        </w:tc>
      </w:tr>
      <w:tr w:rsidR="0002760C" w:rsidRPr="006F4238" w14:paraId="2B085018" w14:textId="3AF86AD8" w:rsidTr="00671B24">
        <w:trPr>
          <w:trHeight w:val="264"/>
        </w:trPr>
        <w:tc>
          <w:tcPr>
            <w:tcW w:w="1677" w:type="dxa"/>
            <w:vMerge/>
            <w:tcBorders>
              <w:top w:val="nil"/>
            </w:tcBorders>
          </w:tcPr>
          <w:p w14:paraId="7A56AB5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69F7C0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60AC927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Structures Construction Hand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577B2A0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AE1600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727A4F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82D1DE8" w14:textId="76F00AB1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78F584B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7DF1D5D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</w:t>
            </w:r>
          </w:p>
        </w:tc>
        <w:tc>
          <w:tcPr>
            <w:tcW w:w="2848" w:type="dxa"/>
          </w:tcPr>
          <w:p w14:paraId="41A6A10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Civil Construction Bricklayer Grade 2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07D763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81314F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1D711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7F3935E" w14:textId="62BE96B3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55E125C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3972E44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&amp; Drivers</w:t>
            </w:r>
          </w:p>
        </w:tc>
        <w:tc>
          <w:tcPr>
            <w:tcW w:w="2848" w:type="dxa"/>
          </w:tcPr>
          <w:p w14:paraId="07ABB52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Boom Scraper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6152938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22AAE1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44A83D0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3697642" w14:textId="0538F907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6693C6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5E3E877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1FE0CB5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Crusher Assistant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0DE55E9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90607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5B634B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D934D39" w14:textId="6A115301" w:rsidTr="00671B24">
        <w:trPr>
          <w:trHeight w:val="182"/>
        </w:trPr>
        <w:tc>
          <w:tcPr>
            <w:tcW w:w="1677" w:type="dxa"/>
            <w:vMerge/>
            <w:tcBorders>
              <w:top w:val="nil"/>
            </w:tcBorders>
          </w:tcPr>
          <w:p w14:paraId="6FEA817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1274A02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1F2F979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Hoist / Lift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7FD8070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1C1571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5AA376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6728B9A" w14:textId="5E1BABA0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370652E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08A767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19499F5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Pedestrian Roller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871F2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AC4B97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694111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824206B" w14:textId="59604B69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736242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1BAD54F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Rail Construction</w:t>
            </w:r>
          </w:p>
        </w:tc>
        <w:tc>
          <w:tcPr>
            <w:tcW w:w="2848" w:type="dxa"/>
          </w:tcPr>
          <w:p w14:paraId="63A222E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proofErr w:type="spellStart"/>
            <w:r w:rsidRPr="006F4238">
              <w:rPr>
                <w:rFonts w:cs="Arial"/>
                <w:szCs w:val="20"/>
                <w:lang w:val="en-US"/>
              </w:rPr>
              <w:t>Perway</w:t>
            </w:r>
            <w:proofErr w:type="spellEnd"/>
            <w:r w:rsidRPr="006F4238">
              <w:rPr>
                <w:rFonts w:cs="Arial"/>
                <w:szCs w:val="20"/>
                <w:lang w:val="en-US"/>
              </w:rPr>
              <w:t xml:space="preserve"> Construction Hand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5E21220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A8CB86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E39F3D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843F9FC" w14:textId="704CE3EF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5CFC7E9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5D9138E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Roads, Earthwork &amp; Drainage</w:t>
            </w:r>
          </w:p>
        </w:tc>
        <w:tc>
          <w:tcPr>
            <w:tcW w:w="2848" w:type="dxa"/>
          </w:tcPr>
          <w:p w14:paraId="2740CBC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Premix Paving Checker / Tallyman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7BD6BE0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64C56A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0D13D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E6B9998" w14:textId="06385824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2DA3FA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69C8639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848" w:type="dxa"/>
          </w:tcPr>
          <w:p w14:paraId="47A1C96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Artisan Aid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24B993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626E45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A9A105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4FDF85A" w14:textId="437149A5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00F061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20D9E4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6213DA1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Materials Tester Assistant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2EA32CE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586DA6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C2324B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FE324B3" w14:textId="1B438DC5" w:rsidTr="00671B24">
        <w:trPr>
          <w:trHeight w:val="182"/>
        </w:trPr>
        <w:tc>
          <w:tcPr>
            <w:tcW w:w="1677" w:type="dxa"/>
            <w:vMerge/>
            <w:tcBorders>
              <w:top w:val="nil"/>
            </w:tcBorders>
          </w:tcPr>
          <w:p w14:paraId="5E2D602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0DCE68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4283106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Safety Watcher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91A455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658EEF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9A26E9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6B84A4B" w14:textId="3779A79E" w:rsidTr="00671B24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0803B7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11AF05F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0284D46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Survey Assistant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CD5876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DD20E0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1202F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085B1A6" w14:textId="5ACCA47D" w:rsidTr="00601AC7">
        <w:trPr>
          <w:trHeight w:val="185"/>
        </w:trPr>
        <w:tc>
          <w:tcPr>
            <w:tcW w:w="1677" w:type="dxa"/>
            <w:vMerge w:val="restart"/>
          </w:tcPr>
          <w:p w14:paraId="470701D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C</w:t>
            </w:r>
          </w:p>
        </w:tc>
        <w:tc>
          <w:tcPr>
            <w:tcW w:w="1729" w:type="dxa"/>
            <w:vMerge w:val="restart"/>
          </w:tcPr>
          <w:p w14:paraId="72DEE38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Construction Hand Grade 3</w:t>
            </w:r>
          </w:p>
        </w:tc>
        <w:tc>
          <w:tcPr>
            <w:tcW w:w="2848" w:type="dxa"/>
          </w:tcPr>
          <w:p w14:paraId="6BCBC25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Hand Grade 2</w:t>
            </w:r>
          </w:p>
        </w:tc>
        <w:tc>
          <w:tcPr>
            <w:tcW w:w="2746" w:type="dxa"/>
            <w:vMerge w:val="restart"/>
          </w:tcPr>
          <w:p w14:paraId="2BB03376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DEFBE9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58B0B6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8370224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5FC6687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933F54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2EBF0E8" w14:textId="6EF647F8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R5</w:t>
            </w:r>
            <w:r>
              <w:rPr>
                <w:rFonts w:cs="Arial"/>
                <w:szCs w:val="20"/>
                <w:lang w:val="en-US"/>
              </w:rPr>
              <w:t>6.87</w:t>
            </w:r>
          </w:p>
        </w:tc>
        <w:tc>
          <w:tcPr>
            <w:tcW w:w="2746" w:type="dxa"/>
            <w:vMerge w:val="restart"/>
          </w:tcPr>
          <w:p w14:paraId="5B70217D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C83DFD6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8B9B6D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38CE68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289003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E6CEAA2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A4DC9CC" w14:textId="3CD910F9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60,00</w:t>
            </w:r>
          </w:p>
        </w:tc>
        <w:tc>
          <w:tcPr>
            <w:tcW w:w="2746" w:type="dxa"/>
            <w:vMerge w:val="restart"/>
          </w:tcPr>
          <w:p w14:paraId="3166BB79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477D084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40130C2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370528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4C9A3BA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F4B11B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7CF23B4" w14:textId="669AE4DE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63,30</w:t>
            </w:r>
          </w:p>
        </w:tc>
      </w:tr>
      <w:tr w:rsidR="0002760C" w:rsidRPr="006F4238" w14:paraId="01684961" w14:textId="6099977E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3FCFE1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6BAC2EC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478AE57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Shutter hand Grade 3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6915B4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8D21A9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F5594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310F67B" w14:textId="1123DAD9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8D3CEC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10AF84A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Piling</w:t>
            </w:r>
          </w:p>
        </w:tc>
        <w:tc>
          <w:tcPr>
            <w:tcW w:w="2848" w:type="dxa"/>
          </w:tcPr>
          <w:p w14:paraId="3880C50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Bore Pile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3F13BB9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6F743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78F7AC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2505617" w14:textId="46668DEB" w:rsidTr="006C5DBE">
        <w:trPr>
          <w:trHeight w:val="183"/>
        </w:trPr>
        <w:tc>
          <w:tcPr>
            <w:tcW w:w="1677" w:type="dxa"/>
            <w:vMerge/>
            <w:tcBorders>
              <w:top w:val="nil"/>
            </w:tcBorders>
          </w:tcPr>
          <w:p w14:paraId="6CCCD05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08612C4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12EBE90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Frontman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7F57471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174BF2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675F57D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2E20334" w14:textId="4FB9F3C0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F03847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74FEFBA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7509889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Nozzleman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09C9EEF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DA0927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BC8F76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8E627F0" w14:textId="57C6E38F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53A1AA9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7C19843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&amp; Drivers</w:t>
            </w:r>
          </w:p>
        </w:tc>
        <w:tc>
          <w:tcPr>
            <w:tcW w:w="2848" w:type="dxa"/>
          </w:tcPr>
          <w:p w14:paraId="79F248B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Winch Operator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5EDD3FD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CA750E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414BBF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09F6106" w14:textId="2A7AE1F8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0971B6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2003D40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4DE9E98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Track Rig Operator (general)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21B1E4B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7E2D3E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473BC3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6C8374B" w14:textId="5ACCDDD7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3D59ED4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3DF0D5A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Roads, Earthwork &amp; Drainage</w:t>
            </w:r>
          </w:p>
        </w:tc>
        <w:tc>
          <w:tcPr>
            <w:tcW w:w="2848" w:type="dxa"/>
          </w:tcPr>
          <w:p w14:paraId="5B4109C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Pipelayer Grade 2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69204A1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EF564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0675F9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6F31C47" w14:textId="18CAFF92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9FDFC4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3FC42D4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640A9FF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proofErr w:type="spellStart"/>
            <w:r w:rsidRPr="006F4238">
              <w:rPr>
                <w:rFonts w:cs="Arial"/>
                <w:szCs w:val="20"/>
                <w:lang w:val="en-US"/>
              </w:rPr>
              <w:t>Rakerman</w:t>
            </w:r>
            <w:proofErr w:type="spellEnd"/>
          </w:p>
        </w:tc>
        <w:tc>
          <w:tcPr>
            <w:tcW w:w="2746" w:type="dxa"/>
            <w:vMerge/>
            <w:tcBorders>
              <w:top w:val="nil"/>
            </w:tcBorders>
          </w:tcPr>
          <w:p w14:paraId="06A79B0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CFC3B2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3EBB441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482CB13" w14:textId="31308D44" w:rsidTr="006C5DBE">
        <w:trPr>
          <w:trHeight w:val="182"/>
        </w:trPr>
        <w:tc>
          <w:tcPr>
            <w:tcW w:w="1677" w:type="dxa"/>
            <w:vMerge/>
            <w:tcBorders>
              <w:top w:val="nil"/>
            </w:tcBorders>
          </w:tcPr>
          <w:p w14:paraId="1790CD9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292C3F7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848" w:type="dxa"/>
          </w:tcPr>
          <w:p w14:paraId="218AE29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Banksman / Rigger Assistant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68237D1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7052E1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EA844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60ED3FA" w14:textId="08539BC0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18B56B1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02D983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6D8B50C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Junior Site Clerk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14A7024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19FB58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A8AC0D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5279428" w14:textId="0813978D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1E6FF8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75E5B27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07FD341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Welder Semi-Skilled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17C3FF5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2476E73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72A9A13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E44F86C" w14:textId="709B70A8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6A6B9D6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 w:val="restart"/>
          </w:tcPr>
          <w:p w14:paraId="3D82F86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Tailings</w:t>
            </w:r>
          </w:p>
        </w:tc>
        <w:tc>
          <w:tcPr>
            <w:tcW w:w="2848" w:type="dxa"/>
          </w:tcPr>
          <w:p w14:paraId="647F40E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Mudguard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00EAE44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5D1F13A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163DD29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E7834BE" w14:textId="5CC4EAE8" w:rsidTr="006C5DBE">
        <w:trPr>
          <w:trHeight w:val="185"/>
        </w:trPr>
        <w:tc>
          <w:tcPr>
            <w:tcW w:w="1677" w:type="dxa"/>
            <w:vMerge/>
            <w:tcBorders>
              <w:top w:val="nil"/>
            </w:tcBorders>
          </w:tcPr>
          <w:p w14:paraId="46FB25A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2BE00B2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848" w:type="dxa"/>
          </w:tcPr>
          <w:p w14:paraId="4D18935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Reclamation Attendant</w:t>
            </w:r>
          </w:p>
        </w:tc>
        <w:tc>
          <w:tcPr>
            <w:tcW w:w="2746" w:type="dxa"/>
            <w:vMerge/>
            <w:tcBorders>
              <w:top w:val="nil"/>
            </w:tcBorders>
          </w:tcPr>
          <w:p w14:paraId="42D91E9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4E6AF31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46" w:type="dxa"/>
            <w:vMerge/>
          </w:tcPr>
          <w:p w14:paraId="0974B06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</w:tbl>
    <w:p w14:paraId="048C3059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  <w:sectPr w:rsidR="006F4238" w:rsidRPr="006F4238" w:rsidSect="006F4238">
          <w:pgSz w:w="16850" w:h="11910" w:orient="landscape"/>
          <w:pgMar w:top="1200" w:right="0" w:bottom="280" w:left="708" w:header="720" w:footer="720" w:gutter="0"/>
          <w:cols w:space="720"/>
        </w:sectPr>
      </w:pPr>
    </w:p>
    <w:p w14:paraId="11277936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tbl>
      <w:tblPr>
        <w:tblW w:w="14269" w:type="dxa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1502"/>
        <w:gridCol w:w="3004"/>
        <w:gridCol w:w="2704"/>
        <w:gridCol w:w="2704"/>
        <w:gridCol w:w="2704"/>
      </w:tblGrid>
      <w:tr w:rsidR="0002760C" w:rsidRPr="006F4238" w14:paraId="52DBA664" w14:textId="4DDEBE4E" w:rsidTr="0002760C">
        <w:trPr>
          <w:trHeight w:val="274"/>
        </w:trPr>
        <w:tc>
          <w:tcPr>
            <w:tcW w:w="1651" w:type="dxa"/>
            <w:shd w:val="clear" w:color="auto" w:fill="D9D9D9"/>
          </w:tcPr>
          <w:p w14:paraId="3261CCE8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Grade</w:t>
            </w:r>
          </w:p>
        </w:tc>
        <w:tc>
          <w:tcPr>
            <w:tcW w:w="1502" w:type="dxa"/>
            <w:shd w:val="clear" w:color="auto" w:fill="D9D9D9"/>
          </w:tcPr>
          <w:p w14:paraId="6CFEB446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Occupational group</w:t>
            </w:r>
          </w:p>
        </w:tc>
        <w:tc>
          <w:tcPr>
            <w:tcW w:w="3004" w:type="dxa"/>
            <w:shd w:val="clear" w:color="auto" w:fill="D9D9D9"/>
          </w:tcPr>
          <w:p w14:paraId="0256D306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Job Title</w:t>
            </w:r>
          </w:p>
        </w:tc>
        <w:tc>
          <w:tcPr>
            <w:tcW w:w="2704" w:type="dxa"/>
            <w:shd w:val="clear" w:color="auto" w:fill="D9D9D9"/>
          </w:tcPr>
          <w:p w14:paraId="57EA4EBE" w14:textId="723B5F9F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D2484D">
              <w:t>Hourly Rate: Rand Per Hour up to 31 August 2026</w:t>
            </w:r>
          </w:p>
        </w:tc>
        <w:tc>
          <w:tcPr>
            <w:tcW w:w="2704" w:type="dxa"/>
            <w:shd w:val="clear" w:color="auto" w:fill="D9D9D9"/>
          </w:tcPr>
          <w:p w14:paraId="157CB4D0" w14:textId="6AD03AB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D2484D">
              <w:t xml:space="preserve"> Hourly rate: Rand per hour from 1 Sep 2026 to 31 Aug 2027</w:t>
            </w:r>
          </w:p>
        </w:tc>
        <w:tc>
          <w:tcPr>
            <w:tcW w:w="2704" w:type="dxa"/>
            <w:shd w:val="clear" w:color="auto" w:fill="D9D9D9"/>
          </w:tcPr>
          <w:p w14:paraId="7537A454" w14:textId="5169644F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D2484D">
              <w:t>Hourly rate: Rand per hour from 1 Sep 2027 to 31 Aug 2028</w:t>
            </w:r>
          </w:p>
        </w:tc>
      </w:tr>
      <w:tr w:rsidR="0002760C" w:rsidRPr="006F4238" w14:paraId="63A33C0B" w14:textId="72A81D3A" w:rsidTr="0002760C">
        <w:trPr>
          <w:trHeight w:val="207"/>
        </w:trPr>
        <w:tc>
          <w:tcPr>
            <w:tcW w:w="1651" w:type="dxa"/>
            <w:vMerge w:val="restart"/>
          </w:tcPr>
          <w:p w14:paraId="4F8B333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D</w:t>
            </w:r>
          </w:p>
        </w:tc>
        <w:tc>
          <w:tcPr>
            <w:tcW w:w="1502" w:type="dxa"/>
            <w:vMerge w:val="restart"/>
          </w:tcPr>
          <w:p w14:paraId="2A391D4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</w:t>
            </w:r>
          </w:p>
        </w:tc>
        <w:tc>
          <w:tcPr>
            <w:tcW w:w="3004" w:type="dxa"/>
          </w:tcPr>
          <w:p w14:paraId="6C25D5A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Hand Grade 1</w:t>
            </w:r>
          </w:p>
        </w:tc>
        <w:tc>
          <w:tcPr>
            <w:tcW w:w="2704" w:type="dxa"/>
            <w:vMerge w:val="restart"/>
          </w:tcPr>
          <w:p w14:paraId="39DC41B9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5F7A024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0F9AF74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476A937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4284F5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08988AC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16A04C23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EC9ADF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3BE483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988AD8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109ABF9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943C4AF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F515BF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41F25B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D470CC3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2828133" w14:textId="29F5944D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</w:t>
            </w:r>
            <w:r>
              <w:rPr>
                <w:rFonts w:cs="Arial"/>
                <w:szCs w:val="20"/>
                <w:lang w:val="en-US"/>
              </w:rPr>
              <w:t>59,00</w:t>
            </w:r>
          </w:p>
        </w:tc>
        <w:tc>
          <w:tcPr>
            <w:tcW w:w="2704" w:type="dxa"/>
            <w:vMerge w:val="restart"/>
          </w:tcPr>
          <w:p w14:paraId="4DFC0CA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1A0CB4D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6EBF3CC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DB24139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5B48BEF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CEC4D66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F1FAE8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D61D46C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7FB2977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E50899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9947001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E14327E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48AF7CE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E4A71E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BABA6E2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BEAE584" w14:textId="19012315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62,24</w:t>
            </w:r>
          </w:p>
        </w:tc>
        <w:tc>
          <w:tcPr>
            <w:tcW w:w="2704" w:type="dxa"/>
            <w:vMerge w:val="restart"/>
          </w:tcPr>
          <w:p w14:paraId="77AF5FD5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63F91EA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F5539FE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7FCAC39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A5AB7C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4A34633E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0646CC86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B95706B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67A4DF67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4AD6A9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7B5E620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2120F3DA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F33CB98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75AF87A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B970CB5" w14:textId="77777777" w:rsidR="0002760C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36763DDF" w14:textId="37FB37C3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65,67</w:t>
            </w:r>
          </w:p>
        </w:tc>
      </w:tr>
      <w:tr w:rsidR="0002760C" w:rsidRPr="006F4238" w14:paraId="481F8263" w14:textId="71305AF7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08436CE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DB4E06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3F10F7F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Reinforcing Hand Grade 2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9060CA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FF481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71EB67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0078784" w14:textId="204A82BE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7BD9DA2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F92908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64BFC2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Scaffold Erector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B97223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5BEFB4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5867D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E64599D" w14:textId="73898677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1BE6CB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01484A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2E31DAA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proofErr w:type="spellStart"/>
            <w:r w:rsidRPr="006F4238">
              <w:rPr>
                <w:rFonts w:cs="Arial"/>
                <w:szCs w:val="20"/>
                <w:lang w:val="en-US"/>
              </w:rPr>
              <w:t>Shutterhand</w:t>
            </w:r>
            <w:proofErr w:type="spellEnd"/>
            <w:r w:rsidRPr="006F4238">
              <w:rPr>
                <w:rFonts w:cs="Arial"/>
                <w:szCs w:val="20"/>
                <w:lang w:val="en-US"/>
              </w:rPr>
              <w:t xml:space="preserve"> Grade 2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99E064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489D17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DF883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99A18A2" w14:textId="41E56A5A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7ACECB3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</w:tcPr>
          <w:p w14:paraId="6A575F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Piling</w:t>
            </w:r>
          </w:p>
        </w:tc>
        <w:tc>
          <w:tcPr>
            <w:tcW w:w="3004" w:type="dxa"/>
          </w:tcPr>
          <w:p w14:paraId="34EB9CA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Continuous Flight Auger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DE5F2A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C5E85C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92DC38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EB2DD5C" w14:textId="0BB3F5A8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77AFA1E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 w:val="restart"/>
          </w:tcPr>
          <w:p w14:paraId="27E38E8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&amp; Drivers</w:t>
            </w:r>
          </w:p>
        </w:tc>
        <w:tc>
          <w:tcPr>
            <w:tcW w:w="3004" w:type="dxa"/>
          </w:tcPr>
          <w:p w14:paraId="5FDEFED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Articulated Dumper Truck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8E39AB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AE666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1E3E40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B73C83E" w14:textId="6EB0C580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4EE2D07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E6427F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35F0F0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Bulldozer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0D0F5D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3445A5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E95A63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1F4A579" w14:textId="1E16DA1C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13D5C08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A47B1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7B80502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Dumper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490616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53AABC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DBA323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0BDA8CA" w14:textId="1B267F12" w:rsidTr="00742C54">
        <w:trPr>
          <w:trHeight w:val="208"/>
        </w:trPr>
        <w:tc>
          <w:tcPr>
            <w:tcW w:w="1651" w:type="dxa"/>
            <w:vMerge/>
            <w:tcBorders>
              <w:top w:val="nil"/>
            </w:tcBorders>
          </w:tcPr>
          <w:p w14:paraId="117CE7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7FCEC8B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3AF68A9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Mixer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F2F9D9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312BED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EE5837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B76E5A3" w14:textId="35F179B2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0700F55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4AD01D8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2D08FDF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 Pump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D031CD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F63E57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BD6791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810588D" w14:textId="3DF0D9AD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6B545D2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E8691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2B7CA73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Crusher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6826EAF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08C98D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BDB85A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09331C5" w14:textId="0FA366A2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6621DEC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C6B818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3551C1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Driver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732293F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C5641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AA51E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318DFF4" w14:textId="7B84AA6C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79E8FE3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7A6EB31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3DA660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Excavator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6C891C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EC7279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B8AE2E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B608758" w14:textId="0A2F8087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4C547D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05A3DF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10702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Forklift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4EEE1F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053CB7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B626EE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BF61544" w14:textId="6A451557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213517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CD4D8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C764E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Front End Loader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1B8071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37A48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75095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ABF5822" w14:textId="698DDD36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3A9AA5D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59D94EF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0B86C5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Grader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E205DE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3D7C5E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26C41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FE9B2D0" w14:textId="0E0E208A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19A5074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B1479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B80F7C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Hauler Driver (Bituminous)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6DAF0F4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266295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F030D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3097E27" w14:textId="43391123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737DD3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D22961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72E4BB3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Heavy Duty Driver /Extra Heavy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BEECBB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C5790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F534A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8A79EB3" w14:textId="39668156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3E3955C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89C11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658386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Duty Driver (rigid)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178F6F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E27890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C7C89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95E548A" w14:textId="40C3053C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0180169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29F059D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4B3F1B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Light Motor Vehicle Driver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64CBF9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298B2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4ACAFF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51E5A73" w14:textId="3FE7FA37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42DE041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5A4EDEB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EC3B4F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Mechanical Broom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5502BD2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1D8D57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176D52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7D5CE35" w14:textId="06DB92A9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5880E8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45931D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4CD8DC5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Milling Machine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68AD9E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EDE5E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09602E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24C0FA1" w14:textId="05FB64BE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30547A9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3EF69D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2BD24E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Motorcycle Driver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D3E18D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B0CACF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8547F4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D3DCB18" w14:textId="7CA4823D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7B00795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5C3AEC7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B8F967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Paver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E8CDE6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D534B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E25531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19F267E" w14:textId="08F2BAEF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76A54D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E8FBCE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2B4EAAE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 Recycler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3FE661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7B6357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2FA212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07AD7D9" w14:textId="30D726E5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61949B1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D0DDF9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3846E2A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Roller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27292E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98646E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8FBE27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CE6D91B" w14:textId="022C4082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13B78C8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397EC9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765B4D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TLB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7B3EF0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684D8D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6B37B1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0FA8F5B" w14:textId="5E850BB9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7F23C5A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A62D0F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BF775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Tower Crane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F587E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5F9506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11FB32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34B1E8A" w14:textId="28292EDF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675A642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1C0508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9DE45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Tractor Driver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7F21EB4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3BBCB3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EF7E7F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88ED014" w14:textId="178AEF76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03DF6CC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 w:val="restart"/>
          </w:tcPr>
          <w:p w14:paraId="2D5CBD3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Roads, Earthwork &amp; Drainage</w:t>
            </w:r>
          </w:p>
        </w:tc>
        <w:tc>
          <w:tcPr>
            <w:tcW w:w="3004" w:type="dxa"/>
          </w:tcPr>
          <w:p w14:paraId="59D31C2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Blasting Assistant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2EAE63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A29B82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811379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182616A" w14:textId="578E7EC2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79D1720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7310131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4AB93B2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Fence Erector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F1E89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103545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0A1CFB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C802883" w14:textId="2AA96C67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51DFEAF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645B5D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0B5D9D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Guard Rail Erector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1797B6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F75624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0B0809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887FBBF" w14:textId="4E42CEAB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6B9EFA5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4CF7944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100678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Sprayer Operator (Bituminous)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791341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54CFF0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3FF427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33258C9" w14:textId="22A5F952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53D19A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 w:val="restart"/>
          </w:tcPr>
          <w:p w14:paraId="2B1BC2A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3004" w:type="dxa"/>
          </w:tcPr>
          <w:p w14:paraId="6307EEA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Formwork Controller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25ADF3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FBBC08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45A7ED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D87250B" w14:textId="2EC156A6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2D84F10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01EB95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5B8E96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Materials Tester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71DE704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526E15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4A25F5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323509F" w14:textId="2D5738FF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44A5069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09F9ADF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4A94770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Storeman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3CA8647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CA40EB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6324A3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8B384D5" w14:textId="5255963D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1CD8B55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40B25CD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15A09CD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Tools and Small Plant Repair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4DACC94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D52910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8718AD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F383C52" w14:textId="76E80410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19FBD4D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D221B4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507DF37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Wedge Welder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AF334A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1BE750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DF0CF3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16440E7" w14:textId="5A4AAFD2" w:rsidTr="00742C54">
        <w:trPr>
          <w:trHeight w:val="205"/>
        </w:trPr>
        <w:tc>
          <w:tcPr>
            <w:tcW w:w="1651" w:type="dxa"/>
            <w:vMerge/>
            <w:tcBorders>
              <w:top w:val="nil"/>
            </w:tcBorders>
          </w:tcPr>
          <w:p w14:paraId="1B6ED21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 w:val="restart"/>
          </w:tcPr>
          <w:p w14:paraId="057F381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Building Skills</w:t>
            </w:r>
          </w:p>
        </w:tc>
        <w:tc>
          <w:tcPr>
            <w:tcW w:w="3004" w:type="dxa"/>
          </w:tcPr>
          <w:p w14:paraId="7C98965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Semi-Skilled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04CD41D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8FC991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E47FDA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FBFC0DE" w14:textId="2AD9EA5F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0E1ACFA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359D55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6FF5015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Light Motor Vehicle Driver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2540531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2A24A3B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0501131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E654CF7" w14:textId="1546CF6C" w:rsidTr="00742C54">
        <w:trPr>
          <w:trHeight w:val="204"/>
        </w:trPr>
        <w:tc>
          <w:tcPr>
            <w:tcW w:w="1651" w:type="dxa"/>
            <w:vMerge/>
            <w:tcBorders>
              <w:top w:val="nil"/>
            </w:tcBorders>
          </w:tcPr>
          <w:p w14:paraId="6A56CA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1EA8755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3FAAE8F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Hoist Operator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1AB9365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1FAD059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5890293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23E65AC" w14:textId="2D89172A" w:rsidTr="00742C54">
        <w:trPr>
          <w:trHeight w:val="207"/>
        </w:trPr>
        <w:tc>
          <w:tcPr>
            <w:tcW w:w="1651" w:type="dxa"/>
            <w:vMerge/>
            <w:tcBorders>
              <w:top w:val="nil"/>
            </w:tcBorders>
          </w:tcPr>
          <w:p w14:paraId="1F46788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14:paraId="6D8A69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3004" w:type="dxa"/>
          </w:tcPr>
          <w:p w14:paraId="71FF000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Driver (Code 9)</w:t>
            </w:r>
          </w:p>
        </w:tc>
        <w:tc>
          <w:tcPr>
            <w:tcW w:w="2704" w:type="dxa"/>
            <w:vMerge/>
            <w:tcBorders>
              <w:top w:val="nil"/>
            </w:tcBorders>
          </w:tcPr>
          <w:p w14:paraId="5EB148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39FD4D3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704" w:type="dxa"/>
            <w:vMerge/>
          </w:tcPr>
          <w:p w14:paraId="7F4A825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</w:tbl>
    <w:p w14:paraId="3ECF5A3E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  <w:sectPr w:rsidR="006F4238" w:rsidRPr="006F4238" w:rsidSect="006F4238">
          <w:pgSz w:w="16850" w:h="11910" w:orient="landscape"/>
          <w:pgMar w:top="960" w:right="0" w:bottom="1390" w:left="708" w:header="720" w:footer="720" w:gutter="0"/>
          <w:cols w:space="720"/>
        </w:sectPr>
      </w:pPr>
    </w:p>
    <w:tbl>
      <w:tblPr>
        <w:tblW w:w="13384" w:type="dxa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1"/>
        <w:gridCol w:w="1483"/>
        <w:gridCol w:w="2962"/>
        <w:gridCol w:w="2701"/>
        <w:gridCol w:w="2197"/>
        <w:gridCol w:w="2410"/>
      </w:tblGrid>
      <w:tr w:rsidR="0002760C" w:rsidRPr="006F4238" w14:paraId="43F64CDC" w14:textId="0CB3D480" w:rsidTr="0002760C">
        <w:trPr>
          <w:trHeight w:val="281"/>
        </w:trPr>
        <w:tc>
          <w:tcPr>
            <w:tcW w:w="1631" w:type="dxa"/>
            <w:shd w:val="clear" w:color="auto" w:fill="D9D9D9"/>
          </w:tcPr>
          <w:p w14:paraId="33C5BF6F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lastRenderedPageBreak/>
              <w:t>Grade</w:t>
            </w:r>
          </w:p>
        </w:tc>
        <w:tc>
          <w:tcPr>
            <w:tcW w:w="1483" w:type="dxa"/>
            <w:shd w:val="clear" w:color="auto" w:fill="D9D9D9"/>
          </w:tcPr>
          <w:p w14:paraId="444DE708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Occupational group</w:t>
            </w:r>
          </w:p>
        </w:tc>
        <w:tc>
          <w:tcPr>
            <w:tcW w:w="2962" w:type="dxa"/>
            <w:shd w:val="clear" w:color="auto" w:fill="D9D9D9"/>
          </w:tcPr>
          <w:p w14:paraId="7BA4F259" w14:textId="77777777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Job Title</w:t>
            </w:r>
          </w:p>
        </w:tc>
        <w:tc>
          <w:tcPr>
            <w:tcW w:w="2701" w:type="dxa"/>
            <w:shd w:val="clear" w:color="auto" w:fill="D9D9D9"/>
          </w:tcPr>
          <w:p w14:paraId="01F23560" w14:textId="4A4A0F86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B97EB8">
              <w:t>Hourly Rate: Rand Per Hour up to 31 August 2026</w:t>
            </w:r>
          </w:p>
        </w:tc>
        <w:tc>
          <w:tcPr>
            <w:tcW w:w="2197" w:type="dxa"/>
            <w:shd w:val="clear" w:color="auto" w:fill="D9D9D9"/>
          </w:tcPr>
          <w:p w14:paraId="5190058B" w14:textId="16426BF0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B97EB8">
              <w:t xml:space="preserve"> Hourly rate: Rand per hour from 1 Sep 2026 to 31 Aug 2027</w:t>
            </w:r>
          </w:p>
        </w:tc>
        <w:tc>
          <w:tcPr>
            <w:tcW w:w="2410" w:type="dxa"/>
            <w:shd w:val="clear" w:color="auto" w:fill="D9D9D9"/>
          </w:tcPr>
          <w:p w14:paraId="69EBDA49" w14:textId="0D338B04" w:rsidR="0002760C" w:rsidRPr="006F4238" w:rsidRDefault="0002760C" w:rsidP="0002760C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B97EB8">
              <w:t>Hourly rate: Rand per hour from 1 Sep 2027 to 31 Aug 2028</w:t>
            </w:r>
          </w:p>
        </w:tc>
      </w:tr>
      <w:tr w:rsidR="0002760C" w:rsidRPr="006F4238" w14:paraId="465482AC" w14:textId="18220DAB" w:rsidTr="0002760C">
        <w:trPr>
          <w:trHeight w:val="211"/>
        </w:trPr>
        <w:tc>
          <w:tcPr>
            <w:tcW w:w="1631" w:type="dxa"/>
            <w:vMerge w:val="restart"/>
          </w:tcPr>
          <w:p w14:paraId="5AEF7B7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E</w:t>
            </w:r>
          </w:p>
        </w:tc>
        <w:tc>
          <w:tcPr>
            <w:tcW w:w="1483" w:type="dxa"/>
            <w:vMerge w:val="restart"/>
          </w:tcPr>
          <w:p w14:paraId="3060C2D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Concrete</w:t>
            </w:r>
          </w:p>
        </w:tc>
        <w:tc>
          <w:tcPr>
            <w:tcW w:w="2962" w:type="dxa"/>
          </w:tcPr>
          <w:p w14:paraId="0B1FDC4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Reinforcing Hand Grade 1</w:t>
            </w:r>
          </w:p>
        </w:tc>
        <w:tc>
          <w:tcPr>
            <w:tcW w:w="2701" w:type="dxa"/>
            <w:vMerge w:val="restart"/>
          </w:tcPr>
          <w:p w14:paraId="605209F2" w14:textId="6197D58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</w:t>
            </w:r>
            <w:r>
              <w:rPr>
                <w:rFonts w:cs="Arial"/>
                <w:szCs w:val="20"/>
                <w:lang w:val="en-US"/>
              </w:rPr>
              <w:t>66,80</w:t>
            </w:r>
          </w:p>
        </w:tc>
        <w:tc>
          <w:tcPr>
            <w:tcW w:w="2197" w:type="dxa"/>
            <w:vMerge w:val="restart"/>
          </w:tcPr>
          <w:p w14:paraId="11B4D7F9" w14:textId="07923E98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70,48</w:t>
            </w:r>
          </w:p>
        </w:tc>
        <w:tc>
          <w:tcPr>
            <w:tcW w:w="2410" w:type="dxa"/>
            <w:vMerge w:val="restart"/>
          </w:tcPr>
          <w:p w14:paraId="6D732938" w14:textId="01A3C294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74,35</w:t>
            </w:r>
          </w:p>
        </w:tc>
      </w:tr>
      <w:tr w:rsidR="0002760C" w:rsidRPr="006F4238" w14:paraId="0C5A73D4" w14:textId="760129D9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3325E0B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4F29C8D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10A67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Scaffold Inspector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73AF87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3E234A5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25AF683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4071B9D" w14:textId="553EB01F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051A3E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5AEB977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B1F1DA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Shutter hand Grade 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13C2677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AD08D8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0F7656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9ADC179" w14:textId="0DFB3ACE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3FBB2D6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0AC99A5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General</w:t>
            </w:r>
          </w:p>
        </w:tc>
        <w:tc>
          <w:tcPr>
            <w:tcW w:w="2962" w:type="dxa"/>
          </w:tcPr>
          <w:p w14:paraId="7331DD5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Civil Construction Bricklayer Grade 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B05D44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26DE16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A0B9E6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70A29C57" w14:textId="2AC84CF4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9E4075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6BFA59E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Piling</w:t>
            </w:r>
          </w:p>
        </w:tc>
        <w:tc>
          <w:tcPr>
            <w:tcW w:w="2962" w:type="dxa"/>
          </w:tcPr>
          <w:p w14:paraId="7E58408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Piling Auger Machine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1AB0185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CBB952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13CF26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2ED58D4" w14:textId="7A2C1103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2954B48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319EBA3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315AD70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4F700F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02BA8C9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079597C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9B43A44" w14:textId="10EB7DBD" w:rsidTr="004E2743">
        <w:trPr>
          <w:trHeight w:val="185"/>
        </w:trPr>
        <w:tc>
          <w:tcPr>
            <w:tcW w:w="1631" w:type="dxa"/>
            <w:vMerge/>
            <w:tcBorders>
              <w:top w:val="nil"/>
            </w:tcBorders>
          </w:tcPr>
          <w:p w14:paraId="367586F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55C7BCA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&amp; Driver</w:t>
            </w:r>
          </w:p>
        </w:tc>
        <w:tc>
          <w:tcPr>
            <w:tcW w:w="2962" w:type="dxa"/>
          </w:tcPr>
          <w:p w14:paraId="6A9CFD0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Batch Plant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23A2DAE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12A9CA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5437F1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7BEB0E6" w14:textId="796FA7D6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522C099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7E7892E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72A7EEA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Heavy Duty Driver /Extra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2F7C1F0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11E6F3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4B86C11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A4A44EF" w14:textId="0BA97AA0" w:rsidTr="004E2743">
        <w:trPr>
          <w:trHeight w:val="189"/>
        </w:trPr>
        <w:tc>
          <w:tcPr>
            <w:tcW w:w="1631" w:type="dxa"/>
            <w:vMerge/>
            <w:tcBorders>
              <w:top w:val="nil"/>
            </w:tcBorders>
          </w:tcPr>
          <w:p w14:paraId="7995363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6C4E44A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1ABD4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Heavy Duty Driver (Articulated)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8059C4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119828D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FD2109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6AD7904" w14:textId="38D40B43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E4374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2CDACBA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60C42A9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Mobile Crane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60A21FD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1A4BF4E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9C0D40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CDB126C" w14:textId="35938782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0808617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449042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6D5B2AB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Scraper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D825A9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5441B24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7C2541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7E35CF2" w14:textId="75205289" w:rsidTr="004E2743">
        <w:trPr>
          <w:trHeight w:val="186"/>
        </w:trPr>
        <w:tc>
          <w:tcPr>
            <w:tcW w:w="1631" w:type="dxa"/>
            <w:vMerge/>
            <w:tcBorders>
              <w:top w:val="nil"/>
            </w:tcBorders>
          </w:tcPr>
          <w:p w14:paraId="2B5EADD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6A3F436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809B8C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Screed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801CB5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E07DE2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40B58D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D322FB6" w14:textId="725D034E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38715F3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705DCC3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  <w:p w14:paraId="5971408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Roads, Earthwork &amp; Drainage</w:t>
            </w:r>
          </w:p>
        </w:tc>
        <w:tc>
          <w:tcPr>
            <w:tcW w:w="2962" w:type="dxa"/>
          </w:tcPr>
          <w:p w14:paraId="68C4C14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proofErr w:type="spellStart"/>
            <w:r w:rsidRPr="006F4238">
              <w:rPr>
                <w:rFonts w:cs="Arial"/>
                <w:szCs w:val="20"/>
                <w:lang w:val="en-US"/>
              </w:rPr>
              <w:t>Kerb</w:t>
            </w:r>
            <w:proofErr w:type="spellEnd"/>
            <w:r w:rsidRPr="006F4238">
              <w:rPr>
                <w:rFonts w:cs="Arial"/>
                <w:szCs w:val="20"/>
                <w:lang w:val="en-US"/>
              </w:rPr>
              <w:t xml:space="preserve"> layer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F3772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E4AF08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554AC4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249CFD6" w14:textId="4C6179F4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395D449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4A1C346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3714644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Pipelayer Grade1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245815D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B908F1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529069F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7A72DA0" w14:textId="093E3141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44B7279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4175FC4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962" w:type="dxa"/>
          </w:tcPr>
          <w:p w14:paraId="665C33B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Assistant Surveyor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7A39D4D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371F308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1F43C2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8834BB8" w14:textId="01B40D65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038E0DC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7BB4073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4485234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Extrusion Welder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2A7C02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3B48FE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37286C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2026BAB" w14:textId="0BA944C9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1FFCAA7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3B252C5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Building Skills</w:t>
            </w:r>
          </w:p>
        </w:tc>
        <w:tc>
          <w:tcPr>
            <w:tcW w:w="2962" w:type="dxa"/>
          </w:tcPr>
          <w:p w14:paraId="1C21EE0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Journeyman’s Assistant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CB54AC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4BF97A9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77C077F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F764985" w14:textId="2DC6E0E6" w:rsidTr="004E2743">
        <w:trPr>
          <w:trHeight w:val="186"/>
        </w:trPr>
        <w:tc>
          <w:tcPr>
            <w:tcW w:w="1631" w:type="dxa"/>
            <w:vMerge/>
            <w:tcBorders>
              <w:top w:val="nil"/>
            </w:tcBorders>
          </w:tcPr>
          <w:p w14:paraId="21E93B8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0B9CF9D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202A74F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Heavy Duty Driver (Code 10)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17D708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0350BE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41AEAAC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0E85EDF6" w14:textId="64DB4CBE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7EF428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60D79B9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4A77ECC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Crane Operator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75C4809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01F245C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4C1BFFC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3D370CF1" w14:textId="693108BA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4306A66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712A5B1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00F558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Machine Minder and Sawyer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F50E39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566224F2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1928BCB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3363CE3" w14:textId="4ADB5BBE" w:rsidTr="004E2743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03F841A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65FAB3A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5DCAD24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Mechanical Handling Equipment Driver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8F2BC7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89E5A0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5C5B5D8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41B21FD5" w14:textId="381F7475" w:rsidTr="0002760C">
        <w:trPr>
          <w:trHeight w:val="188"/>
        </w:trPr>
        <w:tc>
          <w:tcPr>
            <w:tcW w:w="1631" w:type="dxa"/>
            <w:vMerge w:val="restart"/>
          </w:tcPr>
          <w:p w14:paraId="72CAA7C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F</w:t>
            </w:r>
          </w:p>
        </w:tc>
        <w:tc>
          <w:tcPr>
            <w:tcW w:w="1483" w:type="dxa"/>
            <w:vMerge w:val="restart"/>
          </w:tcPr>
          <w:p w14:paraId="6392886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Operators and Drivers</w:t>
            </w:r>
          </w:p>
        </w:tc>
        <w:tc>
          <w:tcPr>
            <w:tcW w:w="2962" w:type="dxa"/>
          </w:tcPr>
          <w:p w14:paraId="0787C9D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Grader Operator (final levels)</w:t>
            </w:r>
          </w:p>
        </w:tc>
        <w:tc>
          <w:tcPr>
            <w:tcW w:w="2701" w:type="dxa"/>
            <w:vMerge w:val="restart"/>
          </w:tcPr>
          <w:p w14:paraId="7F56D83A" w14:textId="3484EE90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R75,86</w:t>
            </w:r>
          </w:p>
        </w:tc>
        <w:tc>
          <w:tcPr>
            <w:tcW w:w="2197" w:type="dxa"/>
            <w:vMerge w:val="restart"/>
          </w:tcPr>
          <w:p w14:paraId="4CE30471" w14:textId="7EFF59C4" w:rsidR="0002760C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80,04</w:t>
            </w:r>
          </w:p>
        </w:tc>
        <w:tc>
          <w:tcPr>
            <w:tcW w:w="2410" w:type="dxa"/>
            <w:vMerge w:val="restart"/>
          </w:tcPr>
          <w:p w14:paraId="29C38EBD" w14:textId="029EAE60" w:rsidR="0002760C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84,44</w:t>
            </w:r>
          </w:p>
        </w:tc>
      </w:tr>
      <w:tr w:rsidR="0002760C" w:rsidRPr="006F4238" w14:paraId="3D7B7BF8" w14:textId="4E47A128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97C047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55C4647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6A4FAA4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Sprayer Driver (Bituminous)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D457A8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578EE9B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2CFE53B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009A840" w14:textId="33DEB208" w:rsidTr="006E7BC1">
        <w:trPr>
          <w:trHeight w:val="185"/>
        </w:trPr>
        <w:tc>
          <w:tcPr>
            <w:tcW w:w="1631" w:type="dxa"/>
            <w:vMerge/>
            <w:tcBorders>
              <w:top w:val="nil"/>
            </w:tcBorders>
          </w:tcPr>
          <w:p w14:paraId="454F9F87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 w:val="restart"/>
          </w:tcPr>
          <w:p w14:paraId="1AA7CDF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962" w:type="dxa"/>
          </w:tcPr>
          <w:p w14:paraId="32965BD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Senior Material Tester (Field)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D4E4DC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13851C5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01609DE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B6BBC3F" w14:textId="729539FE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1D886F8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162A499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6F55A8E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Senior Material Tester (Lab)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443E771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1EEBF7D1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1DEB82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7FDE00D" w14:textId="384B0DA0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5F217F4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14:paraId="231C77B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962" w:type="dxa"/>
          </w:tcPr>
          <w:p w14:paraId="1629BF2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Clerk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5A966DC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4D184BC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32569715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2AC45CB2" w14:textId="3EEEBFF2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4189497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4AD4F01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Supervisors</w:t>
            </w:r>
          </w:p>
        </w:tc>
        <w:tc>
          <w:tcPr>
            <w:tcW w:w="2962" w:type="dxa"/>
          </w:tcPr>
          <w:p w14:paraId="660A83B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Team Leader Grade 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3C6C88AE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67FD892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8466D0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828FD81" w14:textId="70D23FCC" w:rsidTr="006E7BC1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4A24D83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02871DE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Building Skills</w:t>
            </w:r>
          </w:p>
        </w:tc>
        <w:tc>
          <w:tcPr>
            <w:tcW w:w="2962" w:type="dxa"/>
          </w:tcPr>
          <w:p w14:paraId="1494018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Artisan / Journeyman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D0BC8F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416565D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4CE6582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6DFBA0F6" w14:textId="3BD12231" w:rsidTr="0002760C">
        <w:trPr>
          <w:trHeight w:val="188"/>
        </w:trPr>
        <w:tc>
          <w:tcPr>
            <w:tcW w:w="1631" w:type="dxa"/>
            <w:vMerge w:val="restart"/>
          </w:tcPr>
          <w:p w14:paraId="7791EE9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G</w:t>
            </w:r>
          </w:p>
        </w:tc>
        <w:tc>
          <w:tcPr>
            <w:tcW w:w="1483" w:type="dxa"/>
          </w:tcPr>
          <w:p w14:paraId="347A0D1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Site Support</w:t>
            </w:r>
          </w:p>
        </w:tc>
        <w:tc>
          <w:tcPr>
            <w:tcW w:w="2962" w:type="dxa"/>
          </w:tcPr>
          <w:p w14:paraId="4953F74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Plant Serviceman</w:t>
            </w:r>
          </w:p>
        </w:tc>
        <w:tc>
          <w:tcPr>
            <w:tcW w:w="2701" w:type="dxa"/>
            <w:vMerge w:val="restart"/>
          </w:tcPr>
          <w:p w14:paraId="354332AB" w14:textId="0282032D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</w:t>
            </w:r>
            <w:r>
              <w:rPr>
                <w:rFonts w:cs="Arial"/>
                <w:szCs w:val="20"/>
                <w:lang w:val="en-US"/>
              </w:rPr>
              <w:t>86,89</w:t>
            </w:r>
          </w:p>
        </w:tc>
        <w:tc>
          <w:tcPr>
            <w:tcW w:w="2197" w:type="dxa"/>
            <w:vMerge w:val="restart"/>
          </w:tcPr>
          <w:p w14:paraId="13C00B2D" w14:textId="43AB95DB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91,67</w:t>
            </w:r>
          </w:p>
        </w:tc>
        <w:tc>
          <w:tcPr>
            <w:tcW w:w="2410" w:type="dxa"/>
            <w:vMerge w:val="restart"/>
          </w:tcPr>
          <w:p w14:paraId="611990F5" w14:textId="19024893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96,71</w:t>
            </w:r>
          </w:p>
        </w:tc>
      </w:tr>
      <w:tr w:rsidR="0002760C" w:rsidRPr="006F4238" w14:paraId="198D93E6" w14:textId="2CDAFB12" w:rsidTr="00727CEA">
        <w:trPr>
          <w:trHeight w:val="185"/>
        </w:trPr>
        <w:tc>
          <w:tcPr>
            <w:tcW w:w="1631" w:type="dxa"/>
            <w:vMerge/>
            <w:tcBorders>
              <w:top w:val="nil"/>
            </w:tcBorders>
          </w:tcPr>
          <w:p w14:paraId="695AEB3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5FFE5B8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Supervisors</w:t>
            </w:r>
          </w:p>
        </w:tc>
        <w:tc>
          <w:tcPr>
            <w:tcW w:w="2962" w:type="dxa"/>
          </w:tcPr>
          <w:p w14:paraId="3C0AD709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 Grade 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06E8518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557982D6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67DEA2E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1A3FF016" w14:textId="631B5433" w:rsidTr="00727CEA">
        <w:trPr>
          <w:trHeight w:val="188"/>
        </w:trPr>
        <w:tc>
          <w:tcPr>
            <w:tcW w:w="1631" w:type="dxa"/>
            <w:vMerge/>
            <w:tcBorders>
              <w:top w:val="nil"/>
            </w:tcBorders>
          </w:tcPr>
          <w:p w14:paraId="676F93D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83" w:type="dxa"/>
          </w:tcPr>
          <w:p w14:paraId="3E870B7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Building Skills</w:t>
            </w:r>
          </w:p>
        </w:tc>
        <w:tc>
          <w:tcPr>
            <w:tcW w:w="2962" w:type="dxa"/>
          </w:tcPr>
          <w:p w14:paraId="5DD00A8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u w:val="single"/>
                <w:lang w:val="en-US"/>
              </w:rPr>
              <w:t>Artisan Journeyman with N2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14:paraId="1130DAA0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197" w:type="dxa"/>
            <w:vMerge/>
          </w:tcPr>
          <w:p w14:paraId="7791B5F3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  <w:tc>
          <w:tcPr>
            <w:tcW w:w="2410" w:type="dxa"/>
            <w:vMerge/>
          </w:tcPr>
          <w:p w14:paraId="2A7A06CA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</w:p>
        </w:tc>
      </w:tr>
      <w:tr w:rsidR="0002760C" w:rsidRPr="006F4238" w14:paraId="5F408DFE" w14:textId="26633A31" w:rsidTr="0002760C">
        <w:trPr>
          <w:trHeight w:val="213"/>
        </w:trPr>
        <w:tc>
          <w:tcPr>
            <w:tcW w:w="1631" w:type="dxa"/>
          </w:tcPr>
          <w:p w14:paraId="21EA4C2B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H</w:t>
            </w:r>
          </w:p>
        </w:tc>
        <w:tc>
          <w:tcPr>
            <w:tcW w:w="1483" w:type="dxa"/>
          </w:tcPr>
          <w:p w14:paraId="3478CEBC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Supervisors</w:t>
            </w:r>
          </w:p>
        </w:tc>
        <w:tc>
          <w:tcPr>
            <w:tcW w:w="2962" w:type="dxa"/>
          </w:tcPr>
          <w:p w14:paraId="199FD638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Supervisors Grade 2</w:t>
            </w:r>
          </w:p>
        </w:tc>
        <w:tc>
          <w:tcPr>
            <w:tcW w:w="2701" w:type="dxa"/>
          </w:tcPr>
          <w:p w14:paraId="23E9E69B" w14:textId="3A8AF48D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</w:t>
            </w:r>
            <w:r>
              <w:rPr>
                <w:rFonts w:cs="Arial"/>
                <w:szCs w:val="20"/>
                <w:lang w:val="en-US"/>
              </w:rPr>
              <w:t>97,42</w:t>
            </w:r>
          </w:p>
        </w:tc>
        <w:tc>
          <w:tcPr>
            <w:tcW w:w="2197" w:type="dxa"/>
          </w:tcPr>
          <w:p w14:paraId="4F21F316" w14:textId="0D5CD54B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102,78</w:t>
            </w:r>
          </w:p>
        </w:tc>
        <w:tc>
          <w:tcPr>
            <w:tcW w:w="2410" w:type="dxa"/>
          </w:tcPr>
          <w:p w14:paraId="47BC363A" w14:textId="072AA773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108,44</w:t>
            </w:r>
          </w:p>
        </w:tc>
      </w:tr>
      <w:tr w:rsidR="0002760C" w:rsidRPr="006F4238" w14:paraId="4BA5AC5A" w14:textId="1A793367" w:rsidTr="0002760C">
        <w:trPr>
          <w:trHeight w:val="374"/>
        </w:trPr>
        <w:tc>
          <w:tcPr>
            <w:tcW w:w="1631" w:type="dxa"/>
          </w:tcPr>
          <w:p w14:paraId="4A942044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Task Grade I</w:t>
            </w:r>
          </w:p>
        </w:tc>
        <w:tc>
          <w:tcPr>
            <w:tcW w:w="1483" w:type="dxa"/>
          </w:tcPr>
          <w:p w14:paraId="2FA6A61F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Artisan</w:t>
            </w:r>
          </w:p>
        </w:tc>
        <w:tc>
          <w:tcPr>
            <w:tcW w:w="2962" w:type="dxa"/>
          </w:tcPr>
          <w:p w14:paraId="273FCFCD" w14:textId="77777777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Diesel Mechanic, Fitter &amp; Turner, Auto Electrician, Boilermaker, Spray Painter, Welder</w:t>
            </w:r>
          </w:p>
        </w:tc>
        <w:tc>
          <w:tcPr>
            <w:tcW w:w="2701" w:type="dxa"/>
          </w:tcPr>
          <w:p w14:paraId="5613AB76" w14:textId="29145DE8" w:rsidR="0002760C" w:rsidRPr="006F4238" w:rsidRDefault="0002760C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 w:rsidRPr="006F4238">
              <w:rPr>
                <w:rFonts w:cs="Arial"/>
                <w:szCs w:val="20"/>
                <w:lang w:val="en-US"/>
              </w:rPr>
              <w:t>R1</w:t>
            </w:r>
            <w:r>
              <w:rPr>
                <w:rFonts w:cs="Arial"/>
                <w:szCs w:val="20"/>
                <w:lang w:val="en-US"/>
              </w:rPr>
              <w:t>10,11</w:t>
            </w:r>
          </w:p>
        </w:tc>
        <w:tc>
          <w:tcPr>
            <w:tcW w:w="2197" w:type="dxa"/>
          </w:tcPr>
          <w:p w14:paraId="5773F812" w14:textId="07E90488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116,17</w:t>
            </w:r>
          </w:p>
        </w:tc>
        <w:tc>
          <w:tcPr>
            <w:tcW w:w="2410" w:type="dxa"/>
          </w:tcPr>
          <w:p w14:paraId="36B5B236" w14:textId="4FD8118A" w:rsidR="0002760C" w:rsidRPr="006F4238" w:rsidRDefault="004B77FD" w:rsidP="006F4238">
            <w:pPr>
              <w:tabs>
                <w:tab w:val="left" w:pos="7792"/>
              </w:tabs>
              <w:spacing w:before="120" w:line="240" w:lineRule="auto"/>
              <w:jc w:val="left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122,56</w:t>
            </w:r>
          </w:p>
        </w:tc>
      </w:tr>
    </w:tbl>
    <w:p w14:paraId="2DD1D469" w14:textId="77777777" w:rsidR="006F4238" w:rsidRPr="006F4238" w:rsidRDefault="006F4238" w:rsidP="006F4238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  <w:lang w:val="en-US"/>
        </w:rPr>
      </w:pPr>
    </w:p>
    <w:p w14:paraId="08C1083A" w14:textId="7B4540CF" w:rsidR="00A67FB3" w:rsidRPr="00A67FB3" w:rsidRDefault="00A67FB3" w:rsidP="006F4AE5">
      <w:pPr>
        <w:tabs>
          <w:tab w:val="left" w:pos="7792"/>
        </w:tabs>
        <w:spacing w:before="120" w:line="240" w:lineRule="auto"/>
        <w:jc w:val="left"/>
        <w:rPr>
          <w:rFonts w:cs="Arial"/>
          <w:szCs w:val="20"/>
        </w:rPr>
      </w:pPr>
    </w:p>
    <w:sectPr w:rsidR="00A67FB3" w:rsidRPr="00A67FB3" w:rsidSect="00C40D8F">
      <w:headerReference w:type="default" r:id="rId9"/>
      <w:pgSz w:w="16834" w:h="11909" w:orient="landscape" w:code="9"/>
      <w:pgMar w:top="864" w:right="1440" w:bottom="864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8376" w14:textId="77777777" w:rsidR="005D619D" w:rsidRDefault="005D619D">
      <w:r>
        <w:separator/>
      </w:r>
    </w:p>
  </w:endnote>
  <w:endnote w:type="continuationSeparator" w:id="0">
    <w:p w14:paraId="3C8BC191" w14:textId="77777777" w:rsidR="005D619D" w:rsidRDefault="005D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D0FB" w14:textId="6B180BA0" w:rsidR="004A5831" w:rsidRDefault="004A5831" w:rsidP="009753ED">
    <w:pPr>
      <w:pStyle w:val="Footer"/>
      <w:pBdr>
        <w:top w:val="single" w:sz="4" w:space="0" w:color="auto"/>
      </w:pBdr>
      <w:tabs>
        <w:tab w:val="clear" w:pos="8640"/>
        <w:tab w:val="right" w:pos="8322"/>
      </w:tabs>
      <w:rPr>
        <w:rStyle w:val="PageNumber"/>
        <w:rFonts w:cs="Arial"/>
        <w:sz w:val="14"/>
      </w:rPr>
    </w:pPr>
    <w:r>
      <w:rPr>
        <w:rFonts w:cs="Arial"/>
        <w:sz w:val="14"/>
      </w:rPr>
      <w:tab/>
      <w:t xml:space="preserve">            </w:t>
    </w:r>
    <w:r w:rsidR="00E9707C">
      <w:rPr>
        <w:rFonts w:cs="Arial"/>
        <w:sz w:val="14"/>
      </w:rPr>
      <w:t xml:space="preserve">                                    </w:t>
    </w:r>
    <w:r w:rsidR="00A67FB3">
      <w:rPr>
        <w:rFonts w:cs="Arial"/>
        <w:sz w:val="14"/>
      </w:rPr>
      <w:t xml:space="preserve">   </w:t>
    </w:r>
    <w:r>
      <w:rPr>
        <w:rFonts w:cs="Arial"/>
        <w:sz w:val="14"/>
      </w:rPr>
      <w:t xml:space="preserve"> </w:t>
    </w:r>
    <w:r>
      <w:rPr>
        <w:rFonts w:cs="Arial"/>
        <w:sz w:val="14"/>
      </w:rPr>
      <w:tab/>
    </w:r>
    <w:r>
      <w:rPr>
        <w:rStyle w:val="PageNumber"/>
        <w:rFonts w:cs="Arial"/>
        <w:sz w:val="14"/>
      </w:rPr>
      <w:fldChar w:fldCharType="begin"/>
    </w:r>
    <w:r>
      <w:rPr>
        <w:rStyle w:val="PageNumber"/>
        <w:rFonts w:cs="Arial"/>
        <w:sz w:val="14"/>
      </w:rPr>
      <w:instrText xml:space="preserve"> PAGE </w:instrText>
    </w:r>
    <w:r>
      <w:rPr>
        <w:rStyle w:val="PageNumber"/>
        <w:rFonts w:cs="Arial"/>
        <w:sz w:val="14"/>
      </w:rPr>
      <w:fldChar w:fldCharType="separate"/>
    </w:r>
    <w:r>
      <w:rPr>
        <w:rStyle w:val="PageNumber"/>
        <w:rFonts w:cs="Arial"/>
        <w:noProof/>
        <w:sz w:val="14"/>
      </w:rPr>
      <w:t>78</w:t>
    </w:r>
    <w:r>
      <w:rPr>
        <w:rStyle w:val="PageNumber"/>
        <w:rFonts w:cs="Arial"/>
        <w:sz w:val="14"/>
      </w:rPr>
      <w:fldChar w:fldCharType="end"/>
    </w:r>
    <w:r>
      <w:rPr>
        <w:rStyle w:val="PageNumber"/>
        <w:rFonts w:cs="Arial"/>
      </w:rPr>
      <w:t xml:space="preserve">        </w:t>
    </w:r>
    <w:r w:rsidR="00A67FB3">
      <w:rPr>
        <w:rStyle w:val="PageNumber"/>
        <w:rFonts w:cs="Arial"/>
      </w:rPr>
      <w:t xml:space="preserve">   </w:t>
    </w:r>
    <w:r>
      <w:rPr>
        <w:rStyle w:val="PageNumber"/>
        <w:rFonts w:cs="Arial"/>
      </w:rPr>
      <w:t xml:space="preserve">                                                      </w:t>
    </w:r>
    <w:r w:rsidR="00DC36B1">
      <w:rPr>
        <w:rStyle w:val="PageNumber"/>
        <w:rFonts w:cs="Arial"/>
      </w:rPr>
      <w:t xml:space="preserve">                                                 </w:t>
    </w:r>
    <w:r>
      <w:rPr>
        <w:rStyle w:val="PageNumber"/>
        <w:rFonts w:cs="Arial"/>
        <w:sz w:val="14"/>
      </w:rPr>
      <w:t>Rev.</w:t>
    </w:r>
    <w:r w:rsidR="00DC36B1">
      <w:rPr>
        <w:rStyle w:val="PageNumber"/>
        <w:rFonts w:cs="Arial"/>
        <w:sz w:val="14"/>
      </w:rPr>
      <w:t>1</w:t>
    </w:r>
    <w:r w:rsidR="0021165E">
      <w:rPr>
        <w:rStyle w:val="PageNumber"/>
        <w:rFonts w:cs="Arial"/>
        <w:sz w:val="14"/>
      </w:rPr>
      <w:t>1</w:t>
    </w:r>
    <w:r>
      <w:rPr>
        <w:rStyle w:val="PageNumber"/>
        <w:rFonts w:cs="Arial"/>
        <w:sz w:val="14"/>
      </w:rPr>
      <w:t xml:space="preserve"> </w:t>
    </w:r>
    <w:r w:rsidR="00A67FB3">
      <w:rPr>
        <w:rStyle w:val="PageNumber"/>
        <w:rFonts w:cs="Arial"/>
        <w:sz w:val="14"/>
      </w:rPr>
      <w:t>0</w:t>
    </w:r>
    <w:r w:rsidR="00DC36B1">
      <w:rPr>
        <w:rStyle w:val="PageNumber"/>
        <w:rFonts w:cs="Arial"/>
        <w:sz w:val="14"/>
      </w:rPr>
      <w:t>1</w:t>
    </w:r>
    <w:r>
      <w:rPr>
        <w:rStyle w:val="PageNumber"/>
        <w:rFonts w:cs="Arial"/>
        <w:sz w:val="14"/>
      </w:rPr>
      <w:t>/</w:t>
    </w:r>
    <w:r w:rsidR="0021165E">
      <w:rPr>
        <w:rStyle w:val="PageNumber"/>
        <w:rFonts w:cs="Arial"/>
        <w:sz w:val="14"/>
      </w:rPr>
      <w:t>07</w:t>
    </w:r>
    <w:r>
      <w:rPr>
        <w:rStyle w:val="PageNumber"/>
        <w:rFonts w:cs="Arial"/>
        <w:sz w:val="14"/>
      </w:rPr>
      <w:t>/202</w:t>
    </w:r>
    <w:r w:rsidR="0021165E">
      <w:rPr>
        <w:rStyle w:val="PageNumber"/>
        <w:rFonts w:cs="Arial"/>
        <w:sz w:val="14"/>
      </w:rPr>
      <w:t>5</w:t>
    </w:r>
  </w:p>
  <w:p w14:paraId="2B25E18F" w14:textId="77777777" w:rsidR="004A5831" w:rsidRPr="009753ED" w:rsidRDefault="004A5831" w:rsidP="009753ED">
    <w:pPr>
      <w:pStyle w:val="Footer"/>
      <w:ind w:firstLine="284"/>
      <w:rPr>
        <w:rStyle w:val="PageNumber"/>
      </w:rPr>
    </w:pPr>
  </w:p>
  <w:p w14:paraId="674B0383" w14:textId="77777777" w:rsidR="004A5831" w:rsidRDefault="004A5831" w:rsidP="007E5D8A">
    <w:pPr>
      <w:tabs>
        <w:tab w:val="left" w:pos="101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B135" w14:textId="77777777" w:rsidR="005D619D" w:rsidRDefault="005D619D">
      <w:r>
        <w:separator/>
      </w:r>
    </w:p>
  </w:footnote>
  <w:footnote w:type="continuationSeparator" w:id="0">
    <w:p w14:paraId="724AD483" w14:textId="77777777" w:rsidR="005D619D" w:rsidRDefault="005D6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3057" w14:textId="77777777" w:rsidR="004A5831" w:rsidRDefault="004A583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DBA6A04"/>
    <w:lvl w:ilvl="0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5D0F92"/>
    <w:multiLevelType w:val="multilevel"/>
    <w:tmpl w:val="037A9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24655B8"/>
    <w:multiLevelType w:val="hybridMultilevel"/>
    <w:tmpl w:val="5DF63814"/>
    <w:lvl w:ilvl="0" w:tplc="DB2816B2">
      <w:start w:val="1"/>
      <w:numFmt w:val="lowerRoman"/>
      <w:lvlText w:val="(%1)"/>
      <w:lvlJc w:val="left"/>
      <w:pPr>
        <w:ind w:left="2364" w:hanging="360"/>
      </w:pPr>
      <w:rPr>
        <w:rFonts w:ascii="Arial" w:eastAsiaTheme="minorEastAsia" w:hAnsi="Arial" w:cs="Times New Roman" w:hint="default"/>
      </w:rPr>
    </w:lvl>
    <w:lvl w:ilvl="1" w:tplc="7090E368">
      <w:numFmt w:val="bullet"/>
      <w:lvlText w:val="·"/>
      <w:lvlJc w:val="left"/>
      <w:pPr>
        <w:ind w:left="3084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3804" w:hanging="180"/>
      </w:pPr>
    </w:lvl>
    <w:lvl w:ilvl="3" w:tplc="0409000F" w:tentative="1">
      <w:start w:val="1"/>
      <w:numFmt w:val="decimal"/>
      <w:lvlText w:val="%4."/>
      <w:lvlJc w:val="left"/>
      <w:pPr>
        <w:ind w:left="4524" w:hanging="360"/>
      </w:pPr>
    </w:lvl>
    <w:lvl w:ilvl="4" w:tplc="04090019" w:tentative="1">
      <w:start w:val="1"/>
      <w:numFmt w:val="lowerLetter"/>
      <w:lvlText w:val="%5."/>
      <w:lvlJc w:val="left"/>
      <w:pPr>
        <w:ind w:left="5244" w:hanging="360"/>
      </w:pPr>
    </w:lvl>
    <w:lvl w:ilvl="5" w:tplc="0409001B" w:tentative="1">
      <w:start w:val="1"/>
      <w:numFmt w:val="lowerRoman"/>
      <w:lvlText w:val="%6."/>
      <w:lvlJc w:val="right"/>
      <w:pPr>
        <w:ind w:left="5964" w:hanging="180"/>
      </w:pPr>
    </w:lvl>
    <w:lvl w:ilvl="6" w:tplc="0409000F" w:tentative="1">
      <w:start w:val="1"/>
      <w:numFmt w:val="decimal"/>
      <w:lvlText w:val="%7."/>
      <w:lvlJc w:val="left"/>
      <w:pPr>
        <w:ind w:left="6684" w:hanging="360"/>
      </w:pPr>
    </w:lvl>
    <w:lvl w:ilvl="7" w:tplc="04090019" w:tentative="1">
      <w:start w:val="1"/>
      <w:numFmt w:val="lowerLetter"/>
      <w:lvlText w:val="%8."/>
      <w:lvlJc w:val="left"/>
      <w:pPr>
        <w:ind w:left="7404" w:hanging="360"/>
      </w:pPr>
    </w:lvl>
    <w:lvl w:ilvl="8" w:tplc="0409001B" w:tentative="1">
      <w:start w:val="1"/>
      <w:numFmt w:val="lowerRoman"/>
      <w:lvlText w:val="%9."/>
      <w:lvlJc w:val="right"/>
      <w:pPr>
        <w:ind w:left="8124" w:hanging="180"/>
      </w:pPr>
    </w:lvl>
  </w:abstractNum>
  <w:abstractNum w:abstractNumId="3" w15:restartNumberingAfterBreak="0">
    <w:nsid w:val="02ED78D2"/>
    <w:multiLevelType w:val="hybridMultilevel"/>
    <w:tmpl w:val="D4E845E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05DF6837"/>
    <w:multiLevelType w:val="multilevel"/>
    <w:tmpl w:val="AF9A14B6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08B07A5B"/>
    <w:multiLevelType w:val="hybridMultilevel"/>
    <w:tmpl w:val="0A98E2E6"/>
    <w:lvl w:ilvl="0" w:tplc="3F96C7CA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0326"/>
    <w:multiLevelType w:val="hybridMultilevel"/>
    <w:tmpl w:val="E634E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00DB6"/>
    <w:multiLevelType w:val="hybridMultilevel"/>
    <w:tmpl w:val="69AC8978"/>
    <w:lvl w:ilvl="0" w:tplc="1C0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8" w15:restartNumberingAfterBreak="0">
    <w:nsid w:val="130279B9"/>
    <w:multiLevelType w:val="hybridMultilevel"/>
    <w:tmpl w:val="061CACE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DB2816B2">
      <w:start w:val="1"/>
      <w:numFmt w:val="lowerRoman"/>
      <w:lvlText w:val="(%3)"/>
      <w:lvlJc w:val="left"/>
      <w:pPr>
        <w:ind w:left="2160" w:hanging="180"/>
      </w:pPr>
      <w:rPr>
        <w:rFonts w:ascii="Arial" w:eastAsiaTheme="minorEastAsia" w:hAnsi="Arial"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83038"/>
    <w:multiLevelType w:val="hybridMultilevel"/>
    <w:tmpl w:val="25EC3C9A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0" w15:restartNumberingAfterBreak="0">
    <w:nsid w:val="14617C86"/>
    <w:multiLevelType w:val="multilevel"/>
    <w:tmpl w:val="067AD44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18203EAD"/>
    <w:multiLevelType w:val="multilevel"/>
    <w:tmpl w:val="5CE8ACEC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0D4051"/>
    <w:multiLevelType w:val="hybridMultilevel"/>
    <w:tmpl w:val="33B4EA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9CD0B13"/>
    <w:multiLevelType w:val="multilevel"/>
    <w:tmpl w:val="35821A9A"/>
    <w:lvl w:ilvl="0">
      <w:start w:val="1"/>
      <w:numFmt w:val="lowerRoman"/>
      <w:lvlText w:val="(%1)"/>
      <w:lvlJc w:val="left"/>
      <w:pPr>
        <w:ind w:left="1212" w:hanging="360"/>
      </w:pPr>
      <w:rPr>
        <w:rFonts w:ascii="Arial" w:eastAsiaTheme="minorEastAsia" w:hAnsi="Arial" w:cs="Times New Roman"/>
      </w:rPr>
    </w:lvl>
    <w:lvl w:ilvl="1">
      <w:start w:val="1"/>
      <w:numFmt w:val="decimal"/>
      <w:lvlText w:val="%1.%2."/>
      <w:lvlJc w:val="left"/>
      <w:pPr>
        <w:ind w:left="1644" w:hanging="432"/>
      </w:pPr>
    </w:lvl>
    <w:lvl w:ilvl="2">
      <w:start w:val="1"/>
      <w:numFmt w:val="decimal"/>
      <w:lvlText w:val="%1.%2.%3."/>
      <w:lvlJc w:val="left"/>
      <w:pPr>
        <w:ind w:left="2076" w:hanging="504"/>
      </w:pPr>
    </w:lvl>
    <w:lvl w:ilvl="3">
      <w:start w:val="1"/>
      <w:numFmt w:val="decimal"/>
      <w:lvlText w:val="%1.%2.%3.%4."/>
      <w:lvlJc w:val="left"/>
      <w:pPr>
        <w:ind w:left="2580" w:hanging="648"/>
      </w:pPr>
    </w:lvl>
    <w:lvl w:ilvl="4">
      <w:start w:val="1"/>
      <w:numFmt w:val="decimal"/>
      <w:lvlText w:val="%1.%2.%3.%4.%5."/>
      <w:lvlJc w:val="left"/>
      <w:pPr>
        <w:ind w:left="3084" w:hanging="792"/>
      </w:pPr>
    </w:lvl>
    <w:lvl w:ilvl="5">
      <w:start w:val="1"/>
      <w:numFmt w:val="decimal"/>
      <w:lvlText w:val="%1.%2.%3.%4.%5.%6."/>
      <w:lvlJc w:val="left"/>
      <w:pPr>
        <w:ind w:left="3588" w:hanging="936"/>
      </w:pPr>
    </w:lvl>
    <w:lvl w:ilvl="6">
      <w:start w:val="1"/>
      <w:numFmt w:val="decimal"/>
      <w:lvlText w:val="%1.%2.%3.%4.%5.%6.%7."/>
      <w:lvlJc w:val="left"/>
      <w:pPr>
        <w:ind w:left="4092" w:hanging="1080"/>
      </w:pPr>
    </w:lvl>
    <w:lvl w:ilvl="7">
      <w:start w:val="1"/>
      <w:numFmt w:val="decimal"/>
      <w:lvlText w:val="%1.%2.%3.%4.%5.%6.%7.%8."/>
      <w:lvlJc w:val="left"/>
      <w:pPr>
        <w:ind w:left="4596" w:hanging="1224"/>
      </w:pPr>
    </w:lvl>
    <w:lvl w:ilvl="8">
      <w:start w:val="1"/>
      <w:numFmt w:val="decimal"/>
      <w:lvlText w:val="%1.%2.%3.%4.%5.%6.%7.%8.%9."/>
      <w:lvlJc w:val="left"/>
      <w:pPr>
        <w:ind w:left="5172" w:hanging="1440"/>
      </w:pPr>
    </w:lvl>
  </w:abstractNum>
  <w:abstractNum w:abstractNumId="14" w15:restartNumberingAfterBreak="0">
    <w:nsid w:val="1B292474"/>
    <w:multiLevelType w:val="multilevel"/>
    <w:tmpl w:val="48540DC2"/>
    <w:styleLink w:val="Style1"/>
    <w:lvl w:ilvl="0">
      <w:start w:val="1"/>
      <w:numFmt w:val="decimal"/>
      <w:pStyle w:val="vm1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0202ED6"/>
    <w:multiLevelType w:val="multilevel"/>
    <w:tmpl w:val="F8EC1E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02741D4"/>
    <w:multiLevelType w:val="hybridMultilevel"/>
    <w:tmpl w:val="591CE0FC"/>
    <w:lvl w:ilvl="0" w:tplc="0A22F608">
      <w:start w:val="1"/>
      <w:numFmt w:val="lowerRoman"/>
      <w:lvlText w:val="(%1)"/>
      <w:lvlJc w:val="left"/>
      <w:pPr>
        <w:ind w:left="16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7" w15:restartNumberingAfterBreak="0">
    <w:nsid w:val="21F57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C127F2"/>
    <w:multiLevelType w:val="multilevel"/>
    <w:tmpl w:val="CB088DE6"/>
    <w:lvl w:ilvl="0">
      <w:start w:val="14"/>
      <w:numFmt w:val="decimal"/>
      <w:lvlText w:val="%1."/>
      <w:lvlJc w:val="left"/>
      <w:pPr>
        <w:ind w:left="730" w:hanging="73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90" w:hanging="7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0" w:hanging="7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0" w:hanging="7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4F62110"/>
    <w:multiLevelType w:val="hybridMultilevel"/>
    <w:tmpl w:val="2AA42CFA"/>
    <w:lvl w:ilvl="0" w:tplc="E6F01D28">
      <w:start w:val="2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10885"/>
    <w:multiLevelType w:val="hybridMultilevel"/>
    <w:tmpl w:val="20B87ED2"/>
    <w:lvl w:ilvl="0" w:tplc="DB2816B2">
      <w:start w:val="1"/>
      <w:numFmt w:val="lowerRoman"/>
      <w:lvlText w:val="(%1)"/>
      <w:lvlJc w:val="left"/>
      <w:pPr>
        <w:ind w:left="990" w:hanging="360"/>
      </w:pPr>
      <w:rPr>
        <w:rFonts w:ascii="Arial" w:eastAsiaTheme="minorEastAsia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2CF50029"/>
    <w:multiLevelType w:val="hybridMultilevel"/>
    <w:tmpl w:val="82045D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2E03637E"/>
    <w:multiLevelType w:val="multilevel"/>
    <w:tmpl w:val="29F274B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  <w:b/>
        <w:color w:val="auto"/>
        <w:sz w:val="20"/>
      </w:rPr>
    </w:lvl>
    <w:lvl w:ilvl="1">
      <w:start w:val="3"/>
      <w:numFmt w:val="decimal"/>
      <w:lvlText w:val="%1.%2"/>
      <w:lvlJc w:val="left"/>
      <w:pPr>
        <w:ind w:left="957" w:hanging="39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  <w:sz w:val="20"/>
      </w:rPr>
    </w:lvl>
  </w:abstractNum>
  <w:abstractNum w:abstractNumId="23" w15:restartNumberingAfterBreak="0">
    <w:nsid w:val="31FF3EE0"/>
    <w:multiLevelType w:val="hybridMultilevel"/>
    <w:tmpl w:val="AD7056A4"/>
    <w:lvl w:ilvl="0" w:tplc="1C09000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31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03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759" w:hanging="360"/>
      </w:pPr>
      <w:rPr>
        <w:rFonts w:ascii="Wingdings" w:hAnsi="Wingdings" w:hint="default"/>
      </w:rPr>
    </w:lvl>
  </w:abstractNum>
  <w:abstractNum w:abstractNumId="24" w15:restartNumberingAfterBreak="0">
    <w:nsid w:val="353D33B8"/>
    <w:multiLevelType w:val="hybridMultilevel"/>
    <w:tmpl w:val="A2ECC27A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 w15:restartNumberingAfterBreak="0">
    <w:nsid w:val="35901AC5"/>
    <w:multiLevelType w:val="hybridMultilevel"/>
    <w:tmpl w:val="398AB6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7905B6F"/>
    <w:multiLevelType w:val="hybridMultilevel"/>
    <w:tmpl w:val="8D1E6298"/>
    <w:lvl w:ilvl="0" w:tplc="DB2816B2">
      <w:start w:val="1"/>
      <w:numFmt w:val="lowerRoman"/>
      <w:lvlText w:val="(%1)"/>
      <w:lvlJc w:val="left"/>
      <w:pPr>
        <w:ind w:left="1288" w:hanging="720"/>
      </w:pPr>
      <w:rPr>
        <w:rFonts w:ascii="Arial" w:eastAsiaTheme="minorEastAsia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39A653C5"/>
    <w:multiLevelType w:val="hybridMultilevel"/>
    <w:tmpl w:val="045EC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8E27A6"/>
    <w:multiLevelType w:val="hybridMultilevel"/>
    <w:tmpl w:val="911A0FA0"/>
    <w:lvl w:ilvl="0" w:tplc="DB2816B2">
      <w:start w:val="1"/>
      <w:numFmt w:val="lowerRoman"/>
      <w:lvlText w:val="(%1)"/>
      <w:lvlJc w:val="left"/>
      <w:pPr>
        <w:ind w:left="1440" w:hanging="360"/>
      </w:pPr>
      <w:rPr>
        <w:rFonts w:ascii="Arial" w:eastAsiaTheme="minorEastAs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C7F05BF"/>
    <w:multiLevelType w:val="multilevel"/>
    <w:tmpl w:val="B7C6B1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2170"/>
        </w:tabs>
        <w:ind w:left="217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90"/>
        </w:tabs>
        <w:ind w:left="28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610"/>
        </w:tabs>
        <w:ind w:left="3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90"/>
        </w:tabs>
        <w:ind w:left="46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10"/>
        </w:tabs>
        <w:ind w:left="5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90"/>
        </w:tabs>
        <w:ind w:left="6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10"/>
        </w:tabs>
        <w:ind w:left="72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90"/>
        </w:tabs>
        <w:ind w:left="8290" w:hanging="1800"/>
      </w:pPr>
      <w:rPr>
        <w:rFonts w:hint="default"/>
      </w:rPr>
    </w:lvl>
  </w:abstractNum>
  <w:abstractNum w:abstractNumId="30" w15:restartNumberingAfterBreak="0">
    <w:nsid w:val="40FA706F"/>
    <w:multiLevelType w:val="hybridMultilevel"/>
    <w:tmpl w:val="3810467C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1" w15:restartNumberingAfterBreak="0">
    <w:nsid w:val="41C611DD"/>
    <w:multiLevelType w:val="hybridMultilevel"/>
    <w:tmpl w:val="6728CABA"/>
    <w:lvl w:ilvl="0" w:tplc="43660B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27F452F"/>
    <w:multiLevelType w:val="hybridMultilevel"/>
    <w:tmpl w:val="CEF64F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449845F0"/>
    <w:multiLevelType w:val="multilevel"/>
    <w:tmpl w:val="A9EC49C2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  <w:b/>
        <w:color w:val="auto"/>
        <w:sz w:val="20"/>
      </w:rPr>
    </w:lvl>
    <w:lvl w:ilvl="1">
      <w:start w:val="3"/>
      <w:numFmt w:val="decimal"/>
      <w:lvlText w:val="%1.%2"/>
      <w:lvlJc w:val="left"/>
      <w:pPr>
        <w:ind w:left="951" w:hanging="384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  <w:sz w:val="20"/>
      </w:rPr>
    </w:lvl>
  </w:abstractNum>
  <w:abstractNum w:abstractNumId="34" w15:restartNumberingAfterBreak="0">
    <w:nsid w:val="4A4C7B8F"/>
    <w:multiLevelType w:val="multilevel"/>
    <w:tmpl w:val="DC78A19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C7D267B"/>
    <w:multiLevelType w:val="multilevel"/>
    <w:tmpl w:val="947AB55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 w15:restartNumberingAfterBreak="0">
    <w:nsid w:val="4DF91E4B"/>
    <w:multiLevelType w:val="multilevel"/>
    <w:tmpl w:val="7F5EA7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4" w:hanging="1800"/>
      </w:pPr>
      <w:rPr>
        <w:rFonts w:hint="default"/>
      </w:rPr>
    </w:lvl>
  </w:abstractNum>
  <w:abstractNum w:abstractNumId="37" w15:restartNumberingAfterBreak="0">
    <w:nsid w:val="51D87F69"/>
    <w:multiLevelType w:val="multilevel"/>
    <w:tmpl w:val="4F4C7EA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3B768C1"/>
    <w:multiLevelType w:val="multilevel"/>
    <w:tmpl w:val="F4DA11C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 w15:restartNumberingAfterBreak="0">
    <w:nsid w:val="54FD4002"/>
    <w:multiLevelType w:val="multilevel"/>
    <w:tmpl w:val="44ACFE3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 w15:restartNumberingAfterBreak="0">
    <w:nsid w:val="57714638"/>
    <w:multiLevelType w:val="multilevel"/>
    <w:tmpl w:val="6750F06C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9205BBE"/>
    <w:multiLevelType w:val="multilevel"/>
    <w:tmpl w:val="8000F886"/>
    <w:lvl w:ilvl="0">
      <w:start w:val="14"/>
      <w:numFmt w:val="decimal"/>
      <w:lvlText w:val="%1."/>
      <w:lvlJc w:val="left"/>
      <w:pPr>
        <w:ind w:left="730" w:hanging="73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90" w:hanging="73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50" w:hanging="7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0" w:hanging="7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5A4F6129"/>
    <w:multiLevelType w:val="hybridMultilevel"/>
    <w:tmpl w:val="26CE07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1151BA8"/>
    <w:multiLevelType w:val="hybridMultilevel"/>
    <w:tmpl w:val="7F4E694A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4" w15:restartNumberingAfterBreak="0">
    <w:nsid w:val="62FC1C1C"/>
    <w:multiLevelType w:val="multilevel"/>
    <w:tmpl w:val="33E0834E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5" w15:restartNumberingAfterBreak="0">
    <w:nsid w:val="6665766E"/>
    <w:multiLevelType w:val="multilevel"/>
    <w:tmpl w:val="67382B66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1800"/>
      </w:pPr>
      <w:rPr>
        <w:rFonts w:hint="default"/>
      </w:rPr>
    </w:lvl>
  </w:abstractNum>
  <w:abstractNum w:abstractNumId="46" w15:restartNumberingAfterBreak="0">
    <w:nsid w:val="67A579B1"/>
    <w:multiLevelType w:val="hybridMultilevel"/>
    <w:tmpl w:val="B064686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7" w15:restartNumberingAfterBreak="0">
    <w:nsid w:val="727B2CD5"/>
    <w:multiLevelType w:val="hybridMultilevel"/>
    <w:tmpl w:val="1BC2200A"/>
    <w:lvl w:ilvl="0" w:tplc="DDA80DFC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76C01C60">
      <w:numFmt w:val="bullet"/>
      <w:lvlText w:val="•"/>
      <w:lvlJc w:val="left"/>
      <w:pPr>
        <w:ind w:left="2870" w:hanging="710"/>
      </w:pPr>
      <w:rPr>
        <w:rFonts w:ascii="Arial" w:eastAsia="Times New Roman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4AE161C"/>
    <w:multiLevelType w:val="multilevel"/>
    <w:tmpl w:val="AFDC3C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A206A20"/>
    <w:multiLevelType w:val="multilevel"/>
    <w:tmpl w:val="730C16E6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0" w15:restartNumberingAfterBreak="0">
    <w:nsid w:val="7A4E6111"/>
    <w:multiLevelType w:val="hybridMultilevel"/>
    <w:tmpl w:val="4DCABFB0"/>
    <w:lvl w:ilvl="0" w:tplc="7AF47D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CD4164C"/>
    <w:multiLevelType w:val="hybridMultilevel"/>
    <w:tmpl w:val="2B64DEAC"/>
    <w:lvl w:ilvl="0" w:tplc="D00E42D4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41570177">
    <w:abstractNumId w:val="14"/>
  </w:num>
  <w:num w:numId="2" w16cid:durableId="609119663">
    <w:abstractNumId w:val="0"/>
  </w:num>
  <w:num w:numId="3" w16cid:durableId="808061476">
    <w:abstractNumId w:val="5"/>
  </w:num>
  <w:num w:numId="4" w16cid:durableId="1008212764">
    <w:abstractNumId w:val="36"/>
  </w:num>
  <w:num w:numId="5" w16cid:durableId="999161888">
    <w:abstractNumId w:val="23"/>
  </w:num>
  <w:num w:numId="6" w16cid:durableId="1843468935">
    <w:abstractNumId w:val="7"/>
  </w:num>
  <w:num w:numId="7" w16cid:durableId="1466700582">
    <w:abstractNumId w:val="29"/>
  </w:num>
  <w:num w:numId="8" w16cid:durableId="1509515665">
    <w:abstractNumId w:val="1"/>
  </w:num>
  <w:num w:numId="9" w16cid:durableId="869682360">
    <w:abstractNumId w:val="15"/>
  </w:num>
  <w:num w:numId="10" w16cid:durableId="1693455379">
    <w:abstractNumId w:val="17"/>
  </w:num>
  <w:num w:numId="11" w16cid:durableId="1572617912">
    <w:abstractNumId w:val="11"/>
  </w:num>
  <w:num w:numId="12" w16cid:durableId="1481850618">
    <w:abstractNumId w:val="42"/>
  </w:num>
  <w:num w:numId="13" w16cid:durableId="1231423721">
    <w:abstractNumId w:val="27"/>
  </w:num>
  <w:num w:numId="14" w16cid:durableId="360404637">
    <w:abstractNumId w:val="26"/>
  </w:num>
  <w:num w:numId="15" w16cid:durableId="28603914">
    <w:abstractNumId w:val="10"/>
  </w:num>
  <w:num w:numId="16" w16cid:durableId="997151303">
    <w:abstractNumId w:val="35"/>
  </w:num>
  <w:num w:numId="17" w16cid:durableId="913852150">
    <w:abstractNumId w:val="44"/>
  </w:num>
  <w:num w:numId="18" w16cid:durableId="239100010">
    <w:abstractNumId w:val="49"/>
  </w:num>
  <w:num w:numId="19" w16cid:durableId="180707265">
    <w:abstractNumId w:val="4"/>
  </w:num>
  <w:num w:numId="20" w16cid:durableId="818619366">
    <w:abstractNumId w:val="38"/>
  </w:num>
  <w:num w:numId="21" w16cid:durableId="1454323300">
    <w:abstractNumId w:val="39"/>
  </w:num>
  <w:num w:numId="22" w16cid:durableId="1697580808">
    <w:abstractNumId w:val="12"/>
  </w:num>
  <w:num w:numId="23" w16cid:durableId="1718817001">
    <w:abstractNumId w:val="25"/>
  </w:num>
  <w:num w:numId="24" w16cid:durableId="1705866199">
    <w:abstractNumId w:val="50"/>
  </w:num>
  <w:num w:numId="25" w16cid:durableId="1107575472">
    <w:abstractNumId w:val="47"/>
  </w:num>
  <w:num w:numId="26" w16cid:durableId="152184177">
    <w:abstractNumId w:val="48"/>
  </w:num>
  <w:num w:numId="27" w16cid:durableId="592055170">
    <w:abstractNumId w:val="6"/>
  </w:num>
  <w:num w:numId="28" w16cid:durableId="609551590">
    <w:abstractNumId w:val="46"/>
  </w:num>
  <w:num w:numId="29" w16cid:durableId="515274193">
    <w:abstractNumId w:val="32"/>
  </w:num>
  <w:num w:numId="30" w16cid:durableId="516191888">
    <w:abstractNumId w:val="9"/>
  </w:num>
  <w:num w:numId="31" w16cid:durableId="1223715603">
    <w:abstractNumId w:val="43"/>
  </w:num>
  <w:num w:numId="32" w16cid:durableId="136579028">
    <w:abstractNumId w:val="19"/>
  </w:num>
  <w:num w:numId="33" w16cid:durableId="73552555">
    <w:abstractNumId w:val="30"/>
  </w:num>
  <w:num w:numId="34" w16cid:durableId="512572909">
    <w:abstractNumId w:val="13"/>
  </w:num>
  <w:num w:numId="35" w16cid:durableId="2144887048">
    <w:abstractNumId w:val="24"/>
  </w:num>
  <w:num w:numId="36" w16cid:durableId="772164727">
    <w:abstractNumId w:val="22"/>
  </w:num>
  <w:num w:numId="37" w16cid:durableId="622734318">
    <w:abstractNumId w:val="45"/>
  </w:num>
  <w:num w:numId="38" w16cid:durableId="343748012">
    <w:abstractNumId w:val="3"/>
  </w:num>
  <w:num w:numId="39" w16cid:durableId="1512332575">
    <w:abstractNumId w:val="41"/>
  </w:num>
  <w:num w:numId="40" w16cid:durableId="896621640">
    <w:abstractNumId w:val="18"/>
  </w:num>
  <w:num w:numId="41" w16cid:durableId="193621013">
    <w:abstractNumId w:val="28"/>
  </w:num>
  <w:num w:numId="42" w16cid:durableId="1044452353">
    <w:abstractNumId w:val="8"/>
  </w:num>
  <w:num w:numId="43" w16cid:durableId="528379584">
    <w:abstractNumId w:val="40"/>
  </w:num>
  <w:num w:numId="44" w16cid:durableId="358969000">
    <w:abstractNumId w:val="20"/>
  </w:num>
  <w:num w:numId="45" w16cid:durableId="1796678004">
    <w:abstractNumId w:val="2"/>
  </w:num>
  <w:num w:numId="46" w16cid:durableId="1816746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59559800">
    <w:abstractNumId w:val="31"/>
  </w:num>
  <w:num w:numId="48" w16cid:durableId="460198970">
    <w:abstractNumId w:val="21"/>
  </w:num>
  <w:num w:numId="49" w16cid:durableId="434519193">
    <w:abstractNumId w:val="37"/>
  </w:num>
  <w:num w:numId="50" w16cid:durableId="78212872">
    <w:abstractNumId w:val="34"/>
  </w:num>
  <w:num w:numId="51" w16cid:durableId="1475830836">
    <w:abstractNumId w:val="33"/>
  </w:num>
  <w:num w:numId="52" w16cid:durableId="1906258662">
    <w:abstractNumId w:val="5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ZA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284"/>
  <w:drawingGridHorizontalSpacing w:val="57"/>
  <w:displayHorizontalDrawingGridEvery w:val="0"/>
  <w:displayVerticalDrawingGridEvery w:val="2"/>
  <w:noPunctuationKerning/>
  <w:characterSpacingControl w:val="doNotCompress"/>
  <w:hdrShapeDefaults>
    <o:shapedefaults v:ext="edit" spidmax="2050" fillcolor="white">
      <v:fill color="white"/>
      <v:textbox inset=",2.5mm,,2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65"/>
    <w:rsid w:val="000058C3"/>
    <w:rsid w:val="00007033"/>
    <w:rsid w:val="00007D87"/>
    <w:rsid w:val="0001070A"/>
    <w:rsid w:val="00011339"/>
    <w:rsid w:val="00012025"/>
    <w:rsid w:val="0001269D"/>
    <w:rsid w:val="00013B97"/>
    <w:rsid w:val="0001473C"/>
    <w:rsid w:val="00014B78"/>
    <w:rsid w:val="00017108"/>
    <w:rsid w:val="00017731"/>
    <w:rsid w:val="0001773E"/>
    <w:rsid w:val="00017E9C"/>
    <w:rsid w:val="000208AD"/>
    <w:rsid w:val="000211B4"/>
    <w:rsid w:val="000230BA"/>
    <w:rsid w:val="00023B67"/>
    <w:rsid w:val="00024249"/>
    <w:rsid w:val="000253B0"/>
    <w:rsid w:val="00025BBE"/>
    <w:rsid w:val="00025EC2"/>
    <w:rsid w:val="000266B0"/>
    <w:rsid w:val="000266BC"/>
    <w:rsid w:val="0002692E"/>
    <w:rsid w:val="000271F6"/>
    <w:rsid w:val="0002760C"/>
    <w:rsid w:val="000312B1"/>
    <w:rsid w:val="00032034"/>
    <w:rsid w:val="000336C2"/>
    <w:rsid w:val="00033FF9"/>
    <w:rsid w:val="00034958"/>
    <w:rsid w:val="00035A87"/>
    <w:rsid w:val="0003616A"/>
    <w:rsid w:val="00036EE2"/>
    <w:rsid w:val="00036F78"/>
    <w:rsid w:val="00042565"/>
    <w:rsid w:val="00042D43"/>
    <w:rsid w:val="0004332C"/>
    <w:rsid w:val="000439AF"/>
    <w:rsid w:val="00044F83"/>
    <w:rsid w:val="0004790A"/>
    <w:rsid w:val="00050C12"/>
    <w:rsid w:val="00050D9D"/>
    <w:rsid w:val="0005186A"/>
    <w:rsid w:val="000539B6"/>
    <w:rsid w:val="00054445"/>
    <w:rsid w:val="00054F9B"/>
    <w:rsid w:val="000559D0"/>
    <w:rsid w:val="00056347"/>
    <w:rsid w:val="000570C0"/>
    <w:rsid w:val="00057EAE"/>
    <w:rsid w:val="000601D0"/>
    <w:rsid w:val="0006056F"/>
    <w:rsid w:val="0006059C"/>
    <w:rsid w:val="000607BE"/>
    <w:rsid w:val="00061177"/>
    <w:rsid w:val="0006419D"/>
    <w:rsid w:val="000643F7"/>
    <w:rsid w:val="000648E4"/>
    <w:rsid w:val="000649A4"/>
    <w:rsid w:val="00064BC8"/>
    <w:rsid w:val="00064D3C"/>
    <w:rsid w:val="00065B3E"/>
    <w:rsid w:val="00065BEF"/>
    <w:rsid w:val="0006682A"/>
    <w:rsid w:val="0006692B"/>
    <w:rsid w:val="00066D30"/>
    <w:rsid w:val="00070813"/>
    <w:rsid w:val="00071D82"/>
    <w:rsid w:val="000725F0"/>
    <w:rsid w:val="000729A8"/>
    <w:rsid w:val="00073C5D"/>
    <w:rsid w:val="0007464E"/>
    <w:rsid w:val="00074680"/>
    <w:rsid w:val="00075173"/>
    <w:rsid w:val="000757C0"/>
    <w:rsid w:val="000757FA"/>
    <w:rsid w:val="00075908"/>
    <w:rsid w:val="00077D27"/>
    <w:rsid w:val="00080E5D"/>
    <w:rsid w:val="000812F5"/>
    <w:rsid w:val="00082469"/>
    <w:rsid w:val="0008381D"/>
    <w:rsid w:val="00086E81"/>
    <w:rsid w:val="00090C1A"/>
    <w:rsid w:val="000913CD"/>
    <w:rsid w:val="000921F5"/>
    <w:rsid w:val="00092977"/>
    <w:rsid w:val="00093564"/>
    <w:rsid w:val="00093CA6"/>
    <w:rsid w:val="00094D0F"/>
    <w:rsid w:val="0009569A"/>
    <w:rsid w:val="00095777"/>
    <w:rsid w:val="00097513"/>
    <w:rsid w:val="000A08B8"/>
    <w:rsid w:val="000A1C21"/>
    <w:rsid w:val="000A1E0D"/>
    <w:rsid w:val="000A2259"/>
    <w:rsid w:val="000A4055"/>
    <w:rsid w:val="000A41D5"/>
    <w:rsid w:val="000A431C"/>
    <w:rsid w:val="000A462D"/>
    <w:rsid w:val="000A48E6"/>
    <w:rsid w:val="000A5147"/>
    <w:rsid w:val="000A5964"/>
    <w:rsid w:val="000A63AF"/>
    <w:rsid w:val="000A7400"/>
    <w:rsid w:val="000A785F"/>
    <w:rsid w:val="000A7FC1"/>
    <w:rsid w:val="000B064D"/>
    <w:rsid w:val="000B10E2"/>
    <w:rsid w:val="000B14FA"/>
    <w:rsid w:val="000B1A59"/>
    <w:rsid w:val="000B1AC9"/>
    <w:rsid w:val="000B28AF"/>
    <w:rsid w:val="000B3511"/>
    <w:rsid w:val="000B3D45"/>
    <w:rsid w:val="000B3D9A"/>
    <w:rsid w:val="000B48E7"/>
    <w:rsid w:val="000B5B47"/>
    <w:rsid w:val="000B5ED2"/>
    <w:rsid w:val="000B622C"/>
    <w:rsid w:val="000B6C2F"/>
    <w:rsid w:val="000B7A0B"/>
    <w:rsid w:val="000C02FE"/>
    <w:rsid w:val="000C0A02"/>
    <w:rsid w:val="000C113E"/>
    <w:rsid w:val="000C126F"/>
    <w:rsid w:val="000C18D1"/>
    <w:rsid w:val="000C1E0B"/>
    <w:rsid w:val="000C252C"/>
    <w:rsid w:val="000C3635"/>
    <w:rsid w:val="000C3C22"/>
    <w:rsid w:val="000C484E"/>
    <w:rsid w:val="000C4D98"/>
    <w:rsid w:val="000C651F"/>
    <w:rsid w:val="000C752D"/>
    <w:rsid w:val="000C769A"/>
    <w:rsid w:val="000D1474"/>
    <w:rsid w:val="000D1CC5"/>
    <w:rsid w:val="000D208E"/>
    <w:rsid w:val="000D242F"/>
    <w:rsid w:val="000D32C2"/>
    <w:rsid w:val="000D3DCA"/>
    <w:rsid w:val="000D4B76"/>
    <w:rsid w:val="000D59DF"/>
    <w:rsid w:val="000D741A"/>
    <w:rsid w:val="000D786E"/>
    <w:rsid w:val="000D7D2E"/>
    <w:rsid w:val="000E0082"/>
    <w:rsid w:val="000E0180"/>
    <w:rsid w:val="000E0905"/>
    <w:rsid w:val="000E12D2"/>
    <w:rsid w:val="000E1652"/>
    <w:rsid w:val="000E1F0B"/>
    <w:rsid w:val="000E241B"/>
    <w:rsid w:val="000E3917"/>
    <w:rsid w:val="000E3E67"/>
    <w:rsid w:val="000E4677"/>
    <w:rsid w:val="000E4837"/>
    <w:rsid w:val="000E5C93"/>
    <w:rsid w:val="000E6ABD"/>
    <w:rsid w:val="000E7124"/>
    <w:rsid w:val="000E717A"/>
    <w:rsid w:val="000F187A"/>
    <w:rsid w:val="000F1D58"/>
    <w:rsid w:val="000F3582"/>
    <w:rsid w:val="000F47D3"/>
    <w:rsid w:val="000F586A"/>
    <w:rsid w:val="000F606E"/>
    <w:rsid w:val="000F6381"/>
    <w:rsid w:val="000F68EC"/>
    <w:rsid w:val="000F788E"/>
    <w:rsid w:val="001007D6"/>
    <w:rsid w:val="0010332F"/>
    <w:rsid w:val="00104986"/>
    <w:rsid w:val="00104A68"/>
    <w:rsid w:val="0010522B"/>
    <w:rsid w:val="0010572E"/>
    <w:rsid w:val="001059E4"/>
    <w:rsid w:val="00105FD9"/>
    <w:rsid w:val="00107771"/>
    <w:rsid w:val="001077AE"/>
    <w:rsid w:val="00107BA7"/>
    <w:rsid w:val="00107D7A"/>
    <w:rsid w:val="00110116"/>
    <w:rsid w:val="0011102B"/>
    <w:rsid w:val="0011114F"/>
    <w:rsid w:val="00111288"/>
    <w:rsid w:val="001118DC"/>
    <w:rsid w:val="0011197E"/>
    <w:rsid w:val="00113414"/>
    <w:rsid w:val="00114DEB"/>
    <w:rsid w:val="00116798"/>
    <w:rsid w:val="0011681E"/>
    <w:rsid w:val="00117284"/>
    <w:rsid w:val="00120A68"/>
    <w:rsid w:val="00120F16"/>
    <w:rsid w:val="00121F05"/>
    <w:rsid w:val="0012289D"/>
    <w:rsid w:val="00122D64"/>
    <w:rsid w:val="00123C3A"/>
    <w:rsid w:val="001246CD"/>
    <w:rsid w:val="00124CBC"/>
    <w:rsid w:val="00125078"/>
    <w:rsid w:val="001257F0"/>
    <w:rsid w:val="00126103"/>
    <w:rsid w:val="0012682D"/>
    <w:rsid w:val="0012743C"/>
    <w:rsid w:val="0012766C"/>
    <w:rsid w:val="00127AD8"/>
    <w:rsid w:val="00127FED"/>
    <w:rsid w:val="001304C9"/>
    <w:rsid w:val="001315ED"/>
    <w:rsid w:val="001317F2"/>
    <w:rsid w:val="00132164"/>
    <w:rsid w:val="00133A3C"/>
    <w:rsid w:val="001343F7"/>
    <w:rsid w:val="00135766"/>
    <w:rsid w:val="0013619A"/>
    <w:rsid w:val="00136BBC"/>
    <w:rsid w:val="00136BDD"/>
    <w:rsid w:val="00137782"/>
    <w:rsid w:val="00137B95"/>
    <w:rsid w:val="00141D62"/>
    <w:rsid w:val="00142968"/>
    <w:rsid w:val="00143E82"/>
    <w:rsid w:val="00144EFB"/>
    <w:rsid w:val="001502AB"/>
    <w:rsid w:val="00150DA7"/>
    <w:rsid w:val="001511D8"/>
    <w:rsid w:val="00151684"/>
    <w:rsid w:val="0015257A"/>
    <w:rsid w:val="001533E5"/>
    <w:rsid w:val="00154455"/>
    <w:rsid w:val="0015467C"/>
    <w:rsid w:val="00154831"/>
    <w:rsid w:val="00155254"/>
    <w:rsid w:val="00155331"/>
    <w:rsid w:val="00155ED4"/>
    <w:rsid w:val="001562F6"/>
    <w:rsid w:val="001563E6"/>
    <w:rsid w:val="00156CC6"/>
    <w:rsid w:val="00156FE1"/>
    <w:rsid w:val="00160F66"/>
    <w:rsid w:val="001611B4"/>
    <w:rsid w:val="001612F7"/>
    <w:rsid w:val="0016191E"/>
    <w:rsid w:val="00161E71"/>
    <w:rsid w:val="0016252B"/>
    <w:rsid w:val="00164AC0"/>
    <w:rsid w:val="001656D3"/>
    <w:rsid w:val="00166602"/>
    <w:rsid w:val="0016743A"/>
    <w:rsid w:val="00167B24"/>
    <w:rsid w:val="00167DAE"/>
    <w:rsid w:val="00167E7B"/>
    <w:rsid w:val="001709B4"/>
    <w:rsid w:val="00170A26"/>
    <w:rsid w:val="00170B84"/>
    <w:rsid w:val="00170FA0"/>
    <w:rsid w:val="0017138D"/>
    <w:rsid w:val="001717AD"/>
    <w:rsid w:val="00171C6D"/>
    <w:rsid w:val="001739C8"/>
    <w:rsid w:val="00174B78"/>
    <w:rsid w:val="00175320"/>
    <w:rsid w:val="00175535"/>
    <w:rsid w:val="001758E1"/>
    <w:rsid w:val="0017646F"/>
    <w:rsid w:val="001769D3"/>
    <w:rsid w:val="00176FD7"/>
    <w:rsid w:val="00177AEE"/>
    <w:rsid w:val="00180240"/>
    <w:rsid w:val="0018087E"/>
    <w:rsid w:val="0018125D"/>
    <w:rsid w:val="00182890"/>
    <w:rsid w:val="001836C3"/>
    <w:rsid w:val="00184A2F"/>
    <w:rsid w:val="001850AC"/>
    <w:rsid w:val="001854D8"/>
    <w:rsid w:val="00185796"/>
    <w:rsid w:val="00185935"/>
    <w:rsid w:val="00185E69"/>
    <w:rsid w:val="0018606F"/>
    <w:rsid w:val="001868CE"/>
    <w:rsid w:val="00186D1F"/>
    <w:rsid w:val="00191168"/>
    <w:rsid w:val="00191CA7"/>
    <w:rsid w:val="00191D92"/>
    <w:rsid w:val="00192FC4"/>
    <w:rsid w:val="00193C56"/>
    <w:rsid w:val="00193CD8"/>
    <w:rsid w:val="00194587"/>
    <w:rsid w:val="00194658"/>
    <w:rsid w:val="00195CAC"/>
    <w:rsid w:val="001960EE"/>
    <w:rsid w:val="00196DDF"/>
    <w:rsid w:val="001971AA"/>
    <w:rsid w:val="001A072C"/>
    <w:rsid w:val="001A2C9C"/>
    <w:rsid w:val="001A304A"/>
    <w:rsid w:val="001A33CB"/>
    <w:rsid w:val="001A373D"/>
    <w:rsid w:val="001A3C07"/>
    <w:rsid w:val="001A3CAA"/>
    <w:rsid w:val="001A45BD"/>
    <w:rsid w:val="001A638D"/>
    <w:rsid w:val="001A6492"/>
    <w:rsid w:val="001A66FF"/>
    <w:rsid w:val="001A76F8"/>
    <w:rsid w:val="001A774C"/>
    <w:rsid w:val="001B08D0"/>
    <w:rsid w:val="001B1D8C"/>
    <w:rsid w:val="001B1ED5"/>
    <w:rsid w:val="001B29C4"/>
    <w:rsid w:val="001B2D89"/>
    <w:rsid w:val="001B3255"/>
    <w:rsid w:val="001B47F1"/>
    <w:rsid w:val="001B4C4B"/>
    <w:rsid w:val="001B533D"/>
    <w:rsid w:val="001B5A33"/>
    <w:rsid w:val="001B639A"/>
    <w:rsid w:val="001B6745"/>
    <w:rsid w:val="001B67C2"/>
    <w:rsid w:val="001B77E5"/>
    <w:rsid w:val="001C0902"/>
    <w:rsid w:val="001C1D9A"/>
    <w:rsid w:val="001C231B"/>
    <w:rsid w:val="001C25FA"/>
    <w:rsid w:val="001C2660"/>
    <w:rsid w:val="001C2A23"/>
    <w:rsid w:val="001C34A3"/>
    <w:rsid w:val="001C36EF"/>
    <w:rsid w:val="001C3BB3"/>
    <w:rsid w:val="001C4395"/>
    <w:rsid w:val="001C5CAF"/>
    <w:rsid w:val="001C635F"/>
    <w:rsid w:val="001C65FE"/>
    <w:rsid w:val="001C7152"/>
    <w:rsid w:val="001C74B3"/>
    <w:rsid w:val="001C7688"/>
    <w:rsid w:val="001C774A"/>
    <w:rsid w:val="001C7792"/>
    <w:rsid w:val="001C7841"/>
    <w:rsid w:val="001D0A4B"/>
    <w:rsid w:val="001D1091"/>
    <w:rsid w:val="001D2BF0"/>
    <w:rsid w:val="001D5E16"/>
    <w:rsid w:val="001D5F75"/>
    <w:rsid w:val="001D6352"/>
    <w:rsid w:val="001E0C7C"/>
    <w:rsid w:val="001E151B"/>
    <w:rsid w:val="001E1A07"/>
    <w:rsid w:val="001E2BFC"/>
    <w:rsid w:val="001E3527"/>
    <w:rsid w:val="001E3E9E"/>
    <w:rsid w:val="001E4037"/>
    <w:rsid w:val="001E420B"/>
    <w:rsid w:val="001E4EC8"/>
    <w:rsid w:val="001F0579"/>
    <w:rsid w:val="001F0DBB"/>
    <w:rsid w:val="001F0F01"/>
    <w:rsid w:val="001F1266"/>
    <w:rsid w:val="001F1745"/>
    <w:rsid w:val="001F1DFE"/>
    <w:rsid w:val="001F1EBF"/>
    <w:rsid w:val="001F2384"/>
    <w:rsid w:val="001F2494"/>
    <w:rsid w:val="001F2520"/>
    <w:rsid w:val="001F32A3"/>
    <w:rsid w:val="001F3D74"/>
    <w:rsid w:val="001F45E3"/>
    <w:rsid w:val="001F4FF6"/>
    <w:rsid w:val="001F5FCF"/>
    <w:rsid w:val="001F7362"/>
    <w:rsid w:val="001F7E58"/>
    <w:rsid w:val="00200ED6"/>
    <w:rsid w:val="00202404"/>
    <w:rsid w:val="00203B21"/>
    <w:rsid w:val="00204232"/>
    <w:rsid w:val="002045D2"/>
    <w:rsid w:val="00204932"/>
    <w:rsid w:val="00205530"/>
    <w:rsid w:val="00205E1A"/>
    <w:rsid w:val="00207636"/>
    <w:rsid w:val="002102B1"/>
    <w:rsid w:val="0021165E"/>
    <w:rsid w:val="002128B1"/>
    <w:rsid w:val="00212F10"/>
    <w:rsid w:val="0021344A"/>
    <w:rsid w:val="002157D7"/>
    <w:rsid w:val="002159B3"/>
    <w:rsid w:val="00215EBA"/>
    <w:rsid w:val="00217DD9"/>
    <w:rsid w:val="002208F6"/>
    <w:rsid w:val="00220D33"/>
    <w:rsid w:val="00222107"/>
    <w:rsid w:val="002227B0"/>
    <w:rsid w:val="002229FD"/>
    <w:rsid w:val="00223944"/>
    <w:rsid w:val="00223F66"/>
    <w:rsid w:val="002242E5"/>
    <w:rsid w:val="002248EB"/>
    <w:rsid w:val="002250E5"/>
    <w:rsid w:val="00225942"/>
    <w:rsid w:val="002260D5"/>
    <w:rsid w:val="00226950"/>
    <w:rsid w:val="00226F99"/>
    <w:rsid w:val="002273C2"/>
    <w:rsid w:val="00227976"/>
    <w:rsid w:val="002302D5"/>
    <w:rsid w:val="002323F4"/>
    <w:rsid w:val="00232DD7"/>
    <w:rsid w:val="002350B5"/>
    <w:rsid w:val="0023524D"/>
    <w:rsid w:val="00235975"/>
    <w:rsid w:val="0023644B"/>
    <w:rsid w:val="002405F0"/>
    <w:rsid w:val="0024144A"/>
    <w:rsid w:val="00241474"/>
    <w:rsid w:val="002414D4"/>
    <w:rsid w:val="002419A2"/>
    <w:rsid w:val="00242915"/>
    <w:rsid w:val="00242A5F"/>
    <w:rsid w:val="0024374D"/>
    <w:rsid w:val="00245046"/>
    <w:rsid w:val="00245475"/>
    <w:rsid w:val="00245EB5"/>
    <w:rsid w:val="002463C4"/>
    <w:rsid w:val="002467A3"/>
    <w:rsid w:val="002476C4"/>
    <w:rsid w:val="0025044E"/>
    <w:rsid w:val="0025289F"/>
    <w:rsid w:val="00253141"/>
    <w:rsid w:val="00253631"/>
    <w:rsid w:val="00253A17"/>
    <w:rsid w:val="002559A1"/>
    <w:rsid w:val="002559DD"/>
    <w:rsid w:val="00256476"/>
    <w:rsid w:val="00257AD1"/>
    <w:rsid w:val="002602A1"/>
    <w:rsid w:val="00261423"/>
    <w:rsid w:val="00261AE8"/>
    <w:rsid w:val="00261D4D"/>
    <w:rsid w:val="00262078"/>
    <w:rsid w:val="002621BD"/>
    <w:rsid w:val="002631FC"/>
    <w:rsid w:val="00263F4C"/>
    <w:rsid w:val="002661D0"/>
    <w:rsid w:val="002706C0"/>
    <w:rsid w:val="00270A6A"/>
    <w:rsid w:val="00270AD8"/>
    <w:rsid w:val="00271E09"/>
    <w:rsid w:val="002724FD"/>
    <w:rsid w:val="00273087"/>
    <w:rsid w:val="00273641"/>
    <w:rsid w:val="002738D2"/>
    <w:rsid w:val="00273B4F"/>
    <w:rsid w:val="00273B6C"/>
    <w:rsid w:val="00273BB7"/>
    <w:rsid w:val="00275ECF"/>
    <w:rsid w:val="00276FCA"/>
    <w:rsid w:val="00277C47"/>
    <w:rsid w:val="002809D3"/>
    <w:rsid w:val="00280C62"/>
    <w:rsid w:val="00280DAC"/>
    <w:rsid w:val="0028165C"/>
    <w:rsid w:val="00282138"/>
    <w:rsid w:val="002822B1"/>
    <w:rsid w:val="00282430"/>
    <w:rsid w:val="00284F6A"/>
    <w:rsid w:val="0028529D"/>
    <w:rsid w:val="00285692"/>
    <w:rsid w:val="00286DC7"/>
    <w:rsid w:val="00286EAE"/>
    <w:rsid w:val="00287893"/>
    <w:rsid w:val="00287EC3"/>
    <w:rsid w:val="00290B3D"/>
    <w:rsid w:val="00290B47"/>
    <w:rsid w:val="00291F45"/>
    <w:rsid w:val="0029267F"/>
    <w:rsid w:val="00292B3E"/>
    <w:rsid w:val="0029317B"/>
    <w:rsid w:val="002937C0"/>
    <w:rsid w:val="00293D54"/>
    <w:rsid w:val="00294255"/>
    <w:rsid w:val="002949F9"/>
    <w:rsid w:val="00294E34"/>
    <w:rsid w:val="00295242"/>
    <w:rsid w:val="00295A1F"/>
    <w:rsid w:val="0029698A"/>
    <w:rsid w:val="002970F6"/>
    <w:rsid w:val="0029757A"/>
    <w:rsid w:val="002A1461"/>
    <w:rsid w:val="002A18A6"/>
    <w:rsid w:val="002A1A71"/>
    <w:rsid w:val="002A1B19"/>
    <w:rsid w:val="002A2416"/>
    <w:rsid w:val="002A2C01"/>
    <w:rsid w:val="002A2C2F"/>
    <w:rsid w:val="002A35BD"/>
    <w:rsid w:val="002A42BE"/>
    <w:rsid w:val="002A446C"/>
    <w:rsid w:val="002A4C88"/>
    <w:rsid w:val="002A5980"/>
    <w:rsid w:val="002A5FC9"/>
    <w:rsid w:val="002A7C25"/>
    <w:rsid w:val="002A7D19"/>
    <w:rsid w:val="002B043E"/>
    <w:rsid w:val="002B10F4"/>
    <w:rsid w:val="002B2586"/>
    <w:rsid w:val="002B31C3"/>
    <w:rsid w:val="002B3638"/>
    <w:rsid w:val="002B43B8"/>
    <w:rsid w:val="002B59CC"/>
    <w:rsid w:val="002B5E4E"/>
    <w:rsid w:val="002B654F"/>
    <w:rsid w:val="002B65D9"/>
    <w:rsid w:val="002C104C"/>
    <w:rsid w:val="002C105E"/>
    <w:rsid w:val="002C1108"/>
    <w:rsid w:val="002C13AE"/>
    <w:rsid w:val="002C148D"/>
    <w:rsid w:val="002C1A15"/>
    <w:rsid w:val="002C30B6"/>
    <w:rsid w:val="002C4922"/>
    <w:rsid w:val="002C4A3D"/>
    <w:rsid w:val="002C4F62"/>
    <w:rsid w:val="002C6822"/>
    <w:rsid w:val="002C754B"/>
    <w:rsid w:val="002C79F6"/>
    <w:rsid w:val="002D01C9"/>
    <w:rsid w:val="002D0D0D"/>
    <w:rsid w:val="002D1240"/>
    <w:rsid w:val="002D1873"/>
    <w:rsid w:val="002D18FB"/>
    <w:rsid w:val="002D1A41"/>
    <w:rsid w:val="002D1BF8"/>
    <w:rsid w:val="002D3335"/>
    <w:rsid w:val="002D4234"/>
    <w:rsid w:val="002D4236"/>
    <w:rsid w:val="002D5156"/>
    <w:rsid w:val="002D6479"/>
    <w:rsid w:val="002D648C"/>
    <w:rsid w:val="002D64D9"/>
    <w:rsid w:val="002D6875"/>
    <w:rsid w:val="002E079E"/>
    <w:rsid w:val="002E07CD"/>
    <w:rsid w:val="002E29D5"/>
    <w:rsid w:val="002E2F00"/>
    <w:rsid w:val="002E30CE"/>
    <w:rsid w:val="002E3D27"/>
    <w:rsid w:val="002E45F1"/>
    <w:rsid w:val="002E5E3D"/>
    <w:rsid w:val="002E642D"/>
    <w:rsid w:val="002E6799"/>
    <w:rsid w:val="002E73DA"/>
    <w:rsid w:val="002E79B6"/>
    <w:rsid w:val="002E7A54"/>
    <w:rsid w:val="002E7C4E"/>
    <w:rsid w:val="002F148F"/>
    <w:rsid w:val="002F31A8"/>
    <w:rsid w:val="002F334F"/>
    <w:rsid w:val="002F3992"/>
    <w:rsid w:val="002F3C94"/>
    <w:rsid w:val="002F496B"/>
    <w:rsid w:val="002F4BD2"/>
    <w:rsid w:val="002F4FF3"/>
    <w:rsid w:val="002F5698"/>
    <w:rsid w:val="002F6856"/>
    <w:rsid w:val="002F6E11"/>
    <w:rsid w:val="00300159"/>
    <w:rsid w:val="00300EEF"/>
    <w:rsid w:val="00301AEC"/>
    <w:rsid w:val="00302C99"/>
    <w:rsid w:val="00303CD4"/>
    <w:rsid w:val="00303CFF"/>
    <w:rsid w:val="00306C05"/>
    <w:rsid w:val="003073FA"/>
    <w:rsid w:val="003075EE"/>
    <w:rsid w:val="00310991"/>
    <w:rsid w:val="00311175"/>
    <w:rsid w:val="00312913"/>
    <w:rsid w:val="00312F64"/>
    <w:rsid w:val="00313031"/>
    <w:rsid w:val="0031348E"/>
    <w:rsid w:val="003134D2"/>
    <w:rsid w:val="00314968"/>
    <w:rsid w:val="0031523C"/>
    <w:rsid w:val="003153BA"/>
    <w:rsid w:val="00316301"/>
    <w:rsid w:val="00316489"/>
    <w:rsid w:val="00322538"/>
    <w:rsid w:val="00322C7F"/>
    <w:rsid w:val="00323261"/>
    <w:rsid w:val="0032411C"/>
    <w:rsid w:val="00324375"/>
    <w:rsid w:val="00325161"/>
    <w:rsid w:val="00325BF2"/>
    <w:rsid w:val="003262FA"/>
    <w:rsid w:val="00326395"/>
    <w:rsid w:val="00327C87"/>
    <w:rsid w:val="00330898"/>
    <w:rsid w:val="003314A2"/>
    <w:rsid w:val="003315DC"/>
    <w:rsid w:val="00332E83"/>
    <w:rsid w:val="00333109"/>
    <w:rsid w:val="003341F9"/>
    <w:rsid w:val="00334A21"/>
    <w:rsid w:val="003362C2"/>
    <w:rsid w:val="003367B8"/>
    <w:rsid w:val="00337A72"/>
    <w:rsid w:val="00340198"/>
    <w:rsid w:val="00341141"/>
    <w:rsid w:val="00342054"/>
    <w:rsid w:val="0034210D"/>
    <w:rsid w:val="003423F0"/>
    <w:rsid w:val="0034265E"/>
    <w:rsid w:val="003434C2"/>
    <w:rsid w:val="0034377F"/>
    <w:rsid w:val="003437EA"/>
    <w:rsid w:val="003439D0"/>
    <w:rsid w:val="00343B11"/>
    <w:rsid w:val="00343DB9"/>
    <w:rsid w:val="0034524A"/>
    <w:rsid w:val="00345942"/>
    <w:rsid w:val="003459C7"/>
    <w:rsid w:val="00346665"/>
    <w:rsid w:val="003470E1"/>
    <w:rsid w:val="0035060A"/>
    <w:rsid w:val="003517B4"/>
    <w:rsid w:val="00351835"/>
    <w:rsid w:val="00353240"/>
    <w:rsid w:val="00353448"/>
    <w:rsid w:val="00353805"/>
    <w:rsid w:val="003545AC"/>
    <w:rsid w:val="003551F6"/>
    <w:rsid w:val="003560DA"/>
    <w:rsid w:val="00356229"/>
    <w:rsid w:val="0035630E"/>
    <w:rsid w:val="0035635B"/>
    <w:rsid w:val="003566B8"/>
    <w:rsid w:val="00356D02"/>
    <w:rsid w:val="00357458"/>
    <w:rsid w:val="00360853"/>
    <w:rsid w:val="00361750"/>
    <w:rsid w:val="00362A50"/>
    <w:rsid w:val="003631AB"/>
    <w:rsid w:val="00363AD9"/>
    <w:rsid w:val="00363B5F"/>
    <w:rsid w:val="003644B5"/>
    <w:rsid w:val="0036461F"/>
    <w:rsid w:val="00364FA3"/>
    <w:rsid w:val="00365285"/>
    <w:rsid w:val="00365294"/>
    <w:rsid w:val="00365860"/>
    <w:rsid w:val="00366605"/>
    <w:rsid w:val="003672F1"/>
    <w:rsid w:val="00367655"/>
    <w:rsid w:val="00367EE5"/>
    <w:rsid w:val="00367F6B"/>
    <w:rsid w:val="00370852"/>
    <w:rsid w:val="003708AF"/>
    <w:rsid w:val="0037165D"/>
    <w:rsid w:val="003718EB"/>
    <w:rsid w:val="00371A03"/>
    <w:rsid w:val="003722AA"/>
    <w:rsid w:val="003734C3"/>
    <w:rsid w:val="0037369A"/>
    <w:rsid w:val="003750E1"/>
    <w:rsid w:val="0037523A"/>
    <w:rsid w:val="00375A05"/>
    <w:rsid w:val="00376407"/>
    <w:rsid w:val="0037748A"/>
    <w:rsid w:val="00377A30"/>
    <w:rsid w:val="00377A65"/>
    <w:rsid w:val="003802D8"/>
    <w:rsid w:val="003811C0"/>
    <w:rsid w:val="00381E2B"/>
    <w:rsid w:val="00382915"/>
    <w:rsid w:val="00383301"/>
    <w:rsid w:val="00384364"/>
    <w:rsid w:val="00385B11"/>
    <w:rsid w:val="00385CF1"/>
    <w:rsid w:val="00386087"/>
    <w:rsid w:val="003865A1"/>
    <w:rsid w:val="00390242"/>
    <w:rsid w:val="0039084B"/>
    <w:rsid w:val="00393A49"/>
    <w:rsid w:val="00393F47"/>
    <w:rsid w:val="003942C0"/>
    <w:rsid w:val="00396BA6"/>
    <w:rsid w:val="00397A0D"/>
    <w:rsid w:val="00397F3E"/>
    <w:rsid w:val="003A093A"/>
    <w:rsid w:val="003A10B2"/>
    <w:rsid w:val="003A1266"/>
    <w:rsid w:val="003A3296"/>
    <w:rsid w:val="003A33DF"/>
    <w:rsid w:val="003A382D"/>
    <w:rsid w:val="003A3892"/>
    <w:rsid w:val="003A3975"/>
    <w:rsid w:val="003A3C05"/>
    <w:rsid w:val="003A4399"/>
    <w:rsid w:val="003A479B"/>
    <w:rsid w:val="003A52DC"/>
    <w:rsid w:val="003A60DA"/>
    <w:rsid w:val="003A74F2"/>
    <w:rsid w:val="003A75E8"/>
    <w:rsid w:val="003A7951"/>
    <w:rsid w:val="003A7ACC"/>
    <w:rsid w:val="003B0221"/>
    <w:rsid w:val="003B02DF"/>
    <w:rsid w:val="003B0882"/>
    <w:rsid w:val="003B0BF5"/>
    <w:rsid w:val="003B1AC6"/>
    <w:rsid w:val="003B2F6B"/>
    <w:rsid w:val="003B5172"/>
    <w:rsid w:val="003B529D"/>
    <w:rsid w:val="003B60ED"/>
    <w:rsid w:val="003B6E57"/>
    <w:rsid w:val="003B7378"/>
    <w:rsid w:val="003C16A0"/>
    <w:rsid w:val="003C1C14"/>
    <w:rsid w:val="003C3629"/>
    <w:rsid w:val="003C3932"/>
    <w:rsid w:val="003C3D42"/>
    <w:rsid w:val="003C447A"/>
    <w:rsid w:val="003C4CC4"/>
    <w:rsid w:val="003C5137"/>
    <w:rsid w:val="003C5CC8"/>
    <w:rsid w:val="003C6AA5"/>
    <w:rsid w:val="003C6DE8"/>
    <w:rsid w:val="003C74C9"/>
    <w:rsid w:val="003C7BA0"/>
    <w:rsid w:val="003D2199"/>
    <w:rsid w:val="003D2849"/>
    <w:rsid w:val="003D450A"/>
    <w:rsid w:val="003D5260"/>
    <w:rsid w:val="003D549D"/>
    <w:rsid w:val="003D5DDD"/>
    <w:rsid w:val="003D7142"/>
    <w:rsid w:val="003E0083"/>
    <w:rsid w:val="003E1370"/>
    <w:rsid w:val="003E1A5C"/>
    <w:rsid w:val="003E217F"/>
    <w:rsid w:val="003E32D4"/>
    <w:rsid w:val="003E4240"/>
    <w:rsid w:val="003E4431"/>
    <w:rsid w:val="003E4BD8"/>
    <w:rsid w:val="003E5754"/>
    <w:rsid w:val="003E654C"/>
    <w:rsid w:val="003E6D40"/>
    <w:rsid w:val="003E6E81"/>
    <w:rsid w:val="003E782B"/>
    <w:rsid w:val="003F0D95"/>
    <w:rsid w:val="003F0E85"/>
    <w:rsid w:val="003F136B"/>
    <w:rsid w:val="003F14C0"/>
    <w:rsid w:val="003F153B"/>
    <w:rsid w:val="003F1666"/>
    <w:rsid w:val="003F1A7D"/>
    <w:rsid w:val="003F2AF3"/>
    <w:rsid w:val="003F3311"/>
    <w:rsid w:val="003F5279"/>
    <w:rsid w:val="003F6E22"/>
    <w:rsid w:val="003F6FD0"/>
    <w:rsid w:val="003F747C"/>
    <w:rsid w:val="003F7B0D"/>
    <w:rsid w:val="0040058E"/>
    <w:rsid w:val="004009A1"/>
    <w:rsid w:val="0040107B"/>
    <w:rsid w:val="004030E4"/>
    <w:rsid w:val="00403101"/>
    <w:rsid w:val="004079C4"/>
    <w:rsid w:val="004105E2"/>
    <w:rsid w:val="00410CF7"/>
    <w:rsid w:val="00411907"/>
    <w:rsid w:val="00412544"/>
    <w:rsid w:val="00413998"/>
    <w:rsid w:val="00414152"/>
    <w:rsid w:val="0041424E"/>
    <w:rsid w:val="00414A61"/>
    <w:rsid w:val="00414EC2"/>
    <w:rsid w:val="00414FC0"/>
    <w:rsid w:val="004166B4"/>
    <w:rsid w:val="00416D5F"/>
    <w:rsid w:val="0042088D"/>
    <w:rsid w:val="00420BAF"/>
    <w:rsid w:val="00421411"/>
    <w:rsid w:val="0042187A"/>
    <w:rsid w:val="004223C2"/>
    <w:rsid w:val="0042272A"/>
    <w:rsid w:val="0042501B"/>
    <w:rsid w:val="0042553D"/>
    <w:rsid w:val="0042572A"/>
    <w:rsid w:val="00425D02"/>
    <w:rsid w:val="0042632B"/>
    <w:rsid w:val="0042666B"/>
    <w:rsid w:val="00426C98"/>
    <w:rsid w:val="00426E66"/>
    <w:rsid w:val="00427ED5"/>
    <w:rsid w:val="00430D96"/>
    <w:rsid w:val="0043273F"/>
    <w:rsid w:val="00432AE6"/>
    <w:rsid w:val="00432F69"/>
    <w:rsid w:val="00433FB9"/>
    <w:rsid w:val="004345BE"/>
    <w:rsid w:val="00434BB0"/>
    <w:rsid w:val="00436ABC"/>
    <w:rsid w:val="00436DD6"/>
    <w:rsid w:val="00436E18"/>
    <w:rsid w:val="00437840"/>
    <w:rsid w:val="00441D55"/>
    <w:rsid w:val="00442B80"/>
    <w:rsid w:val="00443880"/>
    <w:rsid w:val="00443F3E"/>
    <w:rsid w:val="0044453D"/>
    <w:rsid w:val="00444853"/>
    <w:rsid w:val="00444905"/>
    <w:rsid w:val="00444DF3"/>
    <w:rsid w:val="0044691C"/>
    <w:rsid w:val="00450144"/>
    <w:rsid w:val="00450955"/>
    <w:rsid w:val="0045120C"/>
    <w:rsid w:val="0045171C"/>
    <w:rsid w:val="00451BE4"/>
    <w:rsid w:val="00452940"/>
    <w:rsid w:val="004536C0"/>
    <w:rsid w:val="00454842"/>
    <w:rsid w:val="00454C67"/>
    <w:rsid w:val="00454FA3"/>
    <w:rsid w:val="00455015"/>
    <w:rsid w:val="004556C4"/>
    <w:rsid w:val="00455B8C"/>
    <w:rsid w:val="004562A6"/>
    <w:rsid w:val="004601C1"/>
    <w:rsid w:val="0046063E"/>
    <w:rsid w:val="00460AFF"/>
    <w:rsid w:val="0046111C"/>
    <w:rsid w:val="004611C4"/>
    <w:rsid w:val="00462530"/>
    <w:rsid w:val="0046278E"/>
    <w:rsid w:val="00463171"/>
    <w:rsid w:val="0046337E"/>
    <w:rsid w:val="00463C92"/>
    <w:rsid w:val="00463DE6"/>
    <w:rsid w:val="00463FAA"/>
    <w:rsid w:val="0046486A"/>
    <w:rsid w:val="00464FDD"/>
    <w:rsid w:val="004659C7"/>
    <w:rsid w:val="004665DD"/>
    <w:rsid w:val="00470943"/>
    <w:rsid w:val="0047140F"/>
    <w:rsid w:val="0047204E"/>
    <w:rsid w:val="00472258"/>
    <w:rsid w:val="00473648"/>
    <w:rsid w:val="00473749"/>
    <w:rsid w:val="004747D8"/>
    <w:rsid w:val="00474D00"/>
    <w:rsid w:val="0047527E"/>
    <w:rsid w:val="00475561"/>
    <w:rsid w:val="004757C1"/>
    <w:rsid w:val="00475BAA"/>
    <w:rsid w:val="00476746"/>
    <w:rsid w:val="004769CC"/>
    <w:rsid w:val="004769DC"/>
    <w:rsid w:val="00476EC9"/>
    <w:rsid w:val="0047700F"/>
    <w:rsid w:val="00477B5E"/>
    <w:rsid w:val="00477B73"/>
    <w:rsid w:val="00477C00"/>
    <w:rsid w:val="00477F49"/>
    <w:rsid w:val="00480075"/>
    <w:rsid w:val="004803D0"/>
    <w:rsid w:val="00481DD6"/>
    <w:rsid w:val="00482424"/>
    <w:rsid w:val="00483532"/>
    <w:rsid w:val="00484C03"/>
    <w:rsid w:val="004854F0"/>
    <w:rsid w:val="00486219"/>
    <w:rsid w:val="004864D7"/>
    <w:rsid w:val="0048736B"/>
    <w:rsid w:val="00487C8E"/>
    <w:rsid w:val="0049130C"/>
    <w:rsid w:val="00491A9A"/>
    <w:rsid w:val="00491EAB"/>
    <w:rsid w:val="00491F2C"/>
    <w:rsid w:val="00492E97"/>
    <w:rsid w:val="004934B6"/>
    <w:rsid w:val="004942AE"/>
    <w:rsid w:val="0049447C"/>
    <w:rsid w:val="00494830"/>
    <w:rsid w:val="004948B0"/>
    <w:rsid w:val="004949C5"/>
    <w:rsid w:val="00497AB0"/>
    <w:rsid w:val="004A0F43"/>
    <w:rsid w:val="004A2722"/>
    <w:rsid w:val="004A2CA8"/>
    <w:rsid w:val="004A3590"/>
    <w:rsid w:val="004A3C58"/>
    <w:rsid w:val="004A4B3C"/>
    <w:rsid w:val="004A4F3B"/>
    <w:rsid w:val="004A5831"/>
    <w:rsid w:val="004A632A"/>
    <w:rsid w:val="004A72A4"/>
    <w:rsid w:val="004A7331"/>
    <w:rsid w:val="004A781C"/>
    <w:rsid w:val="004A7ACE"/>
    <w:rsid w:val="004B06E2"/>
    <w:rsid w:val="004B0DDA"/>
    <w:rsid w:val="004B20EA"/>
    <w:rsid w:val="004B2E96"/>
    <w:rsid w:val="004B3CBB"/>
    <w:rsid w:val="004B3FF5"/>
    <w:rsid w:val="004B6A56"/>
    <w:rsid w:val="004B6B19"/>
    <w:rsid w:val="004B7592"/>
    <w:rsid w:val="004B77FD"/>
    <w:rsid w:val="004B7FF0"/>
    <w:rsid w:val="004C12D6"/>
    <w:rsid w:val="004C309F"/>
    <w:rsid w:val="004C5AEA"/>
    <w:rsid w:val="004C5B0E"/>
    <w:rsid w:val="004C5D0E"/>
    <w:rsid w:val="004C615A"/>
    <w:rsid w:val="004C619B"/>
    <w:rsid w:val="004C6C4E"/>
    <w:rsid w:val="004C72F2"/>
    <w:rsid w:val="004C77F0"/>
    <w:rsid w:val="004C7866"/>
    <w:rsid w:val="004C7FFB"/>
    <w:rsid w:val="004D060D"/>
    <w:rsid w:val="004D1DA5"/>
    <w:rsid w:val="004D31F1"/>
    <w:rsid w:val="004D40B1"/>
    <w:rsid w:val="004D6DAC"/>
    <w:rsid w:val="004D7253"/>
    <w:rsid w:val="004D7B9D"/>
    <w:rsid w:val="004D7C4C"/>
    <w:rsid w:val="004E03D7"/>
    <w:rsid w:val="004E12A5"/>
    <w:rsid w:val="004E171A"/>
    <w:rsid w:val="004E1892"/>
    <w:rsid w:val="004E1BEC"/>
    <w:rsid w:val="004E1C09"/>
    <w:rsid w:val="004E2909"/>
    <w:rsid w:val="004E3C07"/>
    <w:rsid w:val="004E4244"/>
    <w:rsid w:val="004E558F"/>
    <w:rsid w:val="004E644A"/>
    <w:rsid w:val="004E6D47"/>
    <w:rsid w:val="004E707B"/>
    <w:rsid w:val="004E7ABB"/>
    <w:rsid w:val="004F1238"/>
    <w:rsid w:val="004F14E3"/>
    <w:rsid w:val="004F1F42"/>
    <w:rsid w:val="004F278C"/>
    <w:rsid w:val="004F4A59"/>
    <w:rsid w:val="004F4E2E"/>
    <w:rsid w:val="004F54A3"/>
    <w:rsid w:val="004F6333"/>
    <w:rsid w:val="004F76F1"/>
    <w:rsid w:val="004F7E5A"/>
    <w:rsid w:val="00501041"/>
    <w:rsid w:val="0050164D"/>
    <w:rsid w:val="005016A2"/>
    <w:rsid w:val="005023BC"/>
    <w:rsid w:val="005039E2"/>
    <w:rsid w:val="00503DBE"/>
    <w:rsid w:val="00503ECF"/>
    <w:rsid w:val="00504574"/>
    <w:rsid w:val="005045C4"/>
    <w:rsid w:val="0050479D"/>
    <w:rsid w:val="0050554A"/>
    <w:rsid w:val="00506341"/>
    <w:rsid w:val="0050704C"/>
    <w:rsid w:val="0050744D"/>
    <w:rsid w:val="00507951"/>
    <w:rsid w:val="0051078E"/>
    <w:rsid w:val="00510D59"/>
    <w:rsid w:val="005110F4"/>
    <w:rsid w:val="0051149D"/>
    <w:rsid w:val="00511E5F"/>
    <w:rsid w:val="00513264"/>
    <w:rsid w:val="00513663"/>
    <w:rsid w:val="00513E53"/>
    <w:rsid w:val="005141F7"/>
    <w:rsid w:val="005141FC"/>
    <w:rsid w:val="00514C16"/>
    <w:rsid w:val="00514F5E"/>
    <w:rsid w:val="005151C3"/>
    <w:rsid w:val="005155EF"/>
    <w:rsid w:val="005177D5"/>
    <w:rsid w:val="00520DDC"/>
    <w:rsid w:val="00520DE1"/>
    <w:rsid w:val="00520F81"/>
    <w:rsid w:val="005214BA"/>
    <w:rsid w:val="00521563"/>
    <w:rsid w:val="00521C01"/>
    <w:rsid w:val="005229D4"/>
    <w:rsid w:val="005232F6"/>
    <w:rsid w:val="00524BE4"/>
    <w:rsid w:val="00524C97"/>
    <w:rsid w:val="005257DA"/>
    <w:rsid w:val="0052604C"/>
    <w:rsid w:val="00526984"/>
    <w:rsid w:val="00526EB1"/>
    <w:rsid w:val="00527459"/>
    <w:rsid w:val="00527D89"/>
    <w:rsid w:val="005301F2"/>
    <w:rsid w:val="00530D78"/>
    <w:rsid w:val="00531C4F"/>
    <w:rsid w:val="00532B8D"/>
    <w:rsid w:val="00532DB3"/>
    <w:rsid w:val="005335B4"/>
    <w:rsid w:val="00533C47"/>
    <w:rsid w:val="00534070"/>
    <w:rsid w:val="005340AB"/>
    <w:rsid w:val="0053426A"/>
    <w:rsid w:val="00540C54"/>
    <w:rsid w:val="00541042"/>
    <w:rsid w:val="00541255"/>
    <w:rsid w:val="00541DA4"/>
    <w:rsid w:val="00541EB7"/>
    <w:rsid w:val="00542807"/>
    <w:rsid w:val="00542D2C"/>
    <w:rsid w:val="0054313C"/>
    <w:rsid w:val="00543AA9"/>
    <w:rsid w:val="00543D26"/>
    <w:rsid w:val="00544690"/>
    <w:rsid w:val="00544767"/>
    <w:rsid w:val="00544B5F"/>
    <w:rsid w:val="00544D5B"/>
    <w:rsid w:val="00544F2B"/>
    <w:rsid w:val="00544F63"/>
    <w:rsid w:val="00545A76"/>
    <w:rsid w:val="0054651B"/>
    <w:rsid w:val="00546A04"/>
    <w:rsid w:val="005471B0"/>
    <w:rsid w:val="005478A5"/>
    <w:rsid w:val="00550533"/>
    <w:rsid w:val="0055053B"/>
    <w:rsid w:val="00550F48"/>
    <w:rsid w:val="00552EB2"/>
    <w:rsid w:val="00553703"/>
    <w:rsid w:val="00554D0B"/>
    <w:rsid w:val="005552A7"/>
    <w:rsid w:val="00555A86"/>
    <w:rsid w:val="005571A6"/>
    <w:rsid w:val="00557CC2"/>
    <w:rsid w:val="00560E5E"/>
    <w:rsid w:val="00563C5F"/>
    <w:rsid w:val="0056414E"/>
    <w:rsid w:val="00564E77"/>
    <w:rsid w:val="00565C62"/>
    <w:rsid w:val="00565CA5"/>
    <w:rsid w:val="00566503"/>
    <w:rsid w:val="00567FD9"/>
    <w:rsid w:val="0057012D"/>
    <w:rsid w:val="0057021F"/>
    <w:rsid w:val="005707FC"/>
    <w:rsid w:val="005711AA"/>
    <w:rsid w:val="0057156B"/>
    <w:rsid w:val="00571F82"/>
    <w:rsid w:val="0057275C"/>
    <w:rsid w:val="00572958"/>
    <w:rsid w:val="005751B4"/>
    <w:rsid w:val="00575CA7"/>
    <w:rsid w:val="00576749"/>
    <w:rsid w:val="00577DC1"/>
    <w:rsid w:val="00580280"/>
    <w:rsid w:val="0058083A"/>
    <w:rsid w:val="00580A9E"/>
    <w:rsid w:val="00580B20"/>
    <w:rsid w:val="0058137C"/>
    <w:rsid w:val="0058241D"/>
    <w:rsid w:val="00582E3A"/>
    <w:rsid w:val="0058356F"/>
    <w:rsid w:val="005838BC"/>
    <w:rsid w:val="00584DDD"/>
    <w:rsid w:val="005852FE"/>
    <w:rsid w:val="0058606D"/>
    <w:rsid w:val="005861AE"/>
    <w:rsid w:val="005866D7"/>
    <w:rsid w:val="00586B8D"/>
    <w:rsid w:val="005870D7"/>
    <w:rsid w:val="00587400"/>
    <w:rsid w:val="00591481"/>
    <w:rsid w:val="0059151F"/>
    <w:rsid w:val="0059333D"/>
    <w:rsid w:val="0059337A"/>
    <w:rsid w:val="005935F5"/>
    <w:rsid w:val="00594C15"/>
    <w:rsid w:val="005952EB"/>
    <w:rsid w:val="00595631"/>
    <w:rsid w:val="00595EDE"/>
    <w:rsid w:val="00596584"/>
    <w:rsid w:val="00597CB4"/>
    <w:rsid w:val="005A0444"/>
    <w:rsid w:val="005A0FF6"/>
    <w:rsid w:val="005A12C3"/>
    <w:rsid w:val="005A1E6B"/>
    <w:rsid w:val="005A1E94"/>
    <w:rsid w:val="005A2665"/>
    <w:rsid w:val="005A2C3B"/>
    <w:rsid w:val="005A2F86"/>
    <w:rsid w:val="005A62DF"/>
    <w:rsid w:val="005A6652"/>
    <w:rsid w:val="005A6B9E"/>
    <w:rsid w:val="005A6C34"/>
    <w:rsid w:val="005A7F55"/>
    <w:rsid w:val="005B386D"/>
    <w:rsid w:val="005B3F0E"/>
    <w:rsid w:val="005B49EA"/>
    <w:rsid w:val="005B7D4B"/>
    <w:rsid w:val="005B7FAE"/>
    <w:rsid w:val="005C0BEF"/>
    <w:rsid w:val="005C0D17"/>
    <w:rsid w:val="005C2739"/>
    <w:rsid w:val="005C3103"/>
    <w:rsid w:val="005C3E50"/>
    <w:rsid w:val="005C4150"/>
    <w:rsid w:val="005C600E"/>
    <w:rsid w:val="005C6F13"/>
    <w:rsid w:val="005C7038"/>
    <w:rsid w:val="005C7190"/>
    <w:rsid w:val="005C71B7"/>
    <w:rsid w:val="005C71D2"/>
    <w:rsid w:val="005D0450"/>
    <w:rsid w:val="005D05F0"/>
    <w:rsid w:val="005D1DA3"/>
    <w:rsid w:val="005D2AB9"/>
    <w:rsid w:val="005D2BE6"/>
    <w:rsid w:val="005D2DFA"/>
    <w:rsid w:val="005D31A0"/>
    <w:rsid w:val="005D495A"/>
    <w:rsid w:val="005D5B22"/>
    <w:rsid w:val="005D602B"/>
    <w:rsid w:val="005D6059"/>
    <w:rsid w:val="005D613F"/>
    <w:rsid w:val="005D619D"/>
    <w:rsid w:val="005D73C2"/>
    <w:rsid w:val="005E02FF"/>
    <w:rsid w:val="005E04C8"/>
    <w:rsid w:val="005E057F"/>
    <w:rsid w:val="005E193E"/>
    <w:rsid w:val="005E1D98"/>
    <w:rsid w:val="005E31E2"/>
    <w:rsid w:val="005E333F"/>
    <w:rsid w:val="005E37C8"/>
    <w:rsid w:val="005E4075"/>
    <w:rsid w:val="005E424C"/>
    <w:rsid w:val="005E4671"/>
    <w:rsid w:val="005E4672"/>
    <w:rsid w:val="005E468B"/>
    <w:rsid w:val="005F3165"/>
    <w:rsid w:val="005F3613"/>
    <w:rsid w:val="005F3CD9"/>
    <w:rsid w:val="005F52E1"/>
    <w:rsid w:val="005F5771"/>
    <w:rsid w:val="005F7CC1"/>
    <w:rsid w:val="005F7E4A"/>
    <w:rsid w:val="005F7EC0"/>
    <w:rsid w:val="006001F0"/>
    <w:rsid w:val="00600B44"/>
    <w:rsid w:val="00601717"/>
    <w:rsid w:val="00601A32"/>
    <w:rsid w:val="00601AC7"/>
    <w:rsid w:val="00601BBA"/>
    <w:rsid w:val="00602A76"/>
    <w:rsid w:val="00603178"/>
    <w:rsid w:val="006041DF"/>
    <w:rsid w:val="00604C61"/>
    <w:rsid w:val="00605C4A"/>
    <w:rsid w:val="00606F0F"/>
    <w:rsid w:val="00607A9C"/>
    <w:rsid w:val="006101C3"/>
    <w:rsid w:val="006123BF"/>
    <w:rsid w:val="00612AFB"/>
    <w:rsid w:val="00612DDA"/>
    <w:rsid w:val="006134BD"/>
    <w:rsid w:val="00613513"/>
    <w:rsid w:val="00614598"/>
    <w:rsid w:val="006159A8"/>
    <w:rsid w:val="00615A90"/>
    <w:rsid w:val="0061687B"/>
    <w:rsid w:val="0061790F"/>
    <w:rsid w:val="006179A5"/>
    <w:rsid w:val="006209C1"/>
    <w:rsid w:val="00620DD5"/>
    <w:rsid w:val="0062313D"/>
    <w:rsid w:val="00623F5A"/>
    <w:rsid w:val="00624D16"/>
    <w:rsid w:val="00625418"/>
    <w:rsid w:val="006257AD"/>
    <w:rsid w:val="0062694C"/>
    <w:rsid w:val="00626B7D"/>
    <w:rsid w:val="00627DF2"/>
    <w:rsid w:val="006305C5"/>
    <w:rsid w:val="0063083A"/>
    <w:rsid w:val="006314F1"/>
    <w:rsid w:val="006315B0"/>
    <w:rsid w:val="006318E7"/>
    <w:rsid w:val="00631DDA"/>
    <w:rsid w:val="00631F14"/>
    <w:rsid w:val="00634622"/>
    <w:rsid w:val="00635DF2"/>
    <w:rsid w:val="00636C70"/>
    <w:rsid w:val="00637140"/>
    <w:rsid w:val="0063770C"/>
    <w:rsid w:val="00637D25"/>
    <w:rsid w:val="00637DDD"/>
    <w:rsid w:val="006418DD"/>
    <w:rsid w:val="00641AB8"/>
    <w:rsid w:val="00641D8E"/>
    <w:rsid w:val="00641DD7"/>
    <w:rsid w:val="0064268B"/>
    <w:rsid w:val="00642DD1"/>
    <w:rsid w:val="00643182"/>
    <w:rsid w:val="006432AE"/>
    <w:rsid w:val="0064378C"/>
    <w:rsid w:val="0064546C"/>
    <w:rsid w:val="0064600E"/>
    <w:rsid w:val="00646386"/>
    <w:rsid w:val="0064651D"/>
    <w:rsid w:val="00647295"/>
    <w:rsid w:val="00647CA8"/>
    <w:rsid w:val="006508CB"/>
    <w:rsid w:val="006520B3"/>
    <w:rsid w:val="00652ED1"/>
    <w:rsid w:val="00653929"/>
    <w:rsid w:val="00653BF1"/>
    <w:rsid w:val="00653FBE"/>
    <w:rsid w:val="0065489B"/>
    <w:rsid w:val="006553E5"/>
    <w:rsid w:val="0065571F"/>
    <w:rsid w:val="006564B4"/>
    <w:rsid w:val="00656ADE"/>
    <w:rsid w:val="00660276"/>
    <w:rsid w:val="00660FDB"/>
    <w:rsid w:val="006625BF"/>
    <w:rsid w:val="0066274E"/>
    <w:rsid w:val="00662E8B"/>
    <w:rsid w:val="00663206"/>
    <w:rsid w:val="00663671"/>
    <w:rsid w:val="00663863"/>
    <w:rsid w:val="00663F6A"/>
    <w:rsid w:val="00663FD6"/>
    <w:rsid w:val="006641C3"/>
    <w:rsid w:val="00664263"/>
    <w:rsid w:val="006642EA"/>
    <w:rsid w:val="006662C1"/>
    <w:rsid w:val="006664D7"/>
    <w:rsid w:val="00666670"/>
    <w:rsid w:val="00666745"/>
    <w:rsid w:val="006679CB"/>
    <w:rsid w:val="006709B8"/>
    <w:rsid w:val="0067165D"/>
    <w:rsid w:val="00673ACE"/>
    <w:rsid w:val="00674226"/>
    <w:rsid w:val="00676C88"/>
    <w:rsid w:val="0067768B"/>
    <w:rsid w:val="00680BE0"/>
    <w:rsid w:val="0068169D"/>
    <w:rsid w:val="00681C35"/>
    <w:rsid w:val="006823BC"/>
    <w:rsid w:val="00682CA2"/>
    <w:rsid w:val="00682D06"/>
    <w:rsid w:val="006839E9"/>
    <w:rsid w:val="006862FE"/>
    <w:rsid w:val="0068648F"/>
    <w:rsid w:val="00687038"/>
    <w:rsid w:val="00687446"/>
    <w:rsid w:val="006901BC"/>
    <w:rsid w:val="00690CE7"/>
    <w:rsid w:val="00691351"/>
    <w:rsid w:val="00691B62"/>
    <w:rsid w:val="00693360"/>
    <w:rsid w:val="00693B92"/>
    <w:rsid w:val="00694A33"/>
    <w:rsid w:val="00694ACF"/>
    <w:rsid w:val="00695502"/>
    <w:rsid w:val="00695628"/>
    <w:rsid w:val="0069573C"/>
    <w:rsid w:val="00695D82"/>
    <w:rsid w:val="00695E7E"/>
    <w:rsid w:val="0069634B"/>
    <w:rsid w:val="006A16ED"/>
    <w:rsid w:val="006A1E73"/>
    <w:rsid w:val="006A214D"/>
    <w:rsid w:val="006A2D15"/>
    <w:rsid w:val="006A33A9"/>
    <w:rsid w:val="006A4798"/>
    <w:rsid w:val="006A4F43"/>
    <w:rsid w:val="006A554D"/>
    <w:rsid w:val="006A682E"/>
    <w:rsid w:val="006A6E0D"/>
    <w:rsid w:val="006A6ECF"/>
    <w:rsid w:val="006A6FDC"/>
    <w:rsid w:val="006B136C"/>
    <w:rsid w:val="006B161E"/>
    <w:rsid w:val="006B2E31"/>
    <w:rsid w:val="006B5341"/>
    <w:rsid w:val="006B5FA5"/>
    <w:rsid w:val="006B6382"/>
    <w:rsid w:val="006B6A89"/>
    <w:rsid w:val="006B6B0B"/>
    <w:rsid w:val="006B7424"/>
    <w:rsid w:val="006B7434"/>
    <w:rsid w:val="006B7868"/>
    <w:rsid w:val="006B7A85"/>
    <w:rsid w:val="006B7E0B"/>
    <w:rsid w:val="006C048E"/>
    <w:rsid w:val="006C16A6"/>
    <w:rsid w:val="006C330A"/>
    <w:rsid w:val="006C3A8D"/>
    <w:rsid w:val="006C3B28"/>
    <w:rsid w:val="006C3F63"/>
    <w:rsid w:val="006C4966"/>
    <w:rsid w:val="006C52EA"/>
    <w:rsid w:val="006C5CBA"/>
    <w:rsid w:val="006C709D"/>
    <w:rsid w:val="006D1E53"/>
    <w:rsid w:val="006D331D"/>
    <w:rsid w:val="006D3BB6"/>
    <w:rsid w:val="006D3CB5"/>
    <w:rsid w:val="006D5B06"/>
    <w:rsid w:val="006D5E5C"/>
    <w:rsid w:val="006D76AD"/>
    <w:rsid w:val="006D7B6B"/>
    <w:rsid w:val="006D7CA2"/>
    <w:rsid w:val="006D7D66"/>
    <w:rsid w:val="006E0A39"/>
    <w:rsid w:val="006E0DDE"/>
    <w:rsid w:val="006E1A91"/>
    <w:rsid w:val="006E20B4"/>
    <w:rsid w:val="006E2E94"/>
    <w:rsid w:val="006E3429"/>
    <w:rsid w:val="006E5952"/>
    <w:rsid w:val="006E59C3"/>
    <w:rsid w:val="006E6A7D"/>
    <w:rsid w:val="006E75E9"/>
    <w:rsid w:val="006E7EAC"/>
    <w:rsid w:val="006F140A"/>
    <w:rsid w:val="006F18B6"/>
    <w:rsid w:val="006F1A3C"/>
    <w:rsid w:val="006F23D3"/>
    <w:rsid w:val="006F2846"/>
    <w:rsid w:val="006F37B6"/>
    <w:rsid w:val="006F3C93"/>
    <w:rsid w:val="006F4238"/>
    <w:rsid w:val="006F4502"/>
    <w:rsid w:val="006F4AE5"/>
    <w:rsid w:val="006F4B61"/>
    <w:rsid w:val="006F4EE0"/>
    <w:rsid w:val="006F52C3"/>
    <w:rsid w:val="006F5720"/>
    <w:rsid w:val="006F5783"/>
    <w:rsid w:val="006F5F65"/>
    <w:rsid w:val="006F6BA7"/>
    <w:rsid w:val="006F7D73"/>
    <w:rsid w:val="006F7ED7"/>
    <w:rsid w:val="00700556"/>
    <w:rsid w:val="00701375"/>
    <w:rsid w:val="00701841"/>
    <w:rsid w:val="0070198A"/>
    <w:rsid w:val="00702760"/>
    <w:rsid w:val="007027D9"/>
    <w:rsid w:val="0070375E"/>
    <w:rsid w:val="00703C33"/>
    <w:rsid w:val="00703D66"/>
    <w:rsid w:val="007057FC"/>
    <w:rsid w:val="0070671D"/>
    <w:rsid w:val="00706F4E"/>
    <w:rsid w:val="00707168"/>
    <w:rsid w:val="00707B86"/>
    <w:rsid w:val="00707E05"/>
    <w:rsid w:val="007113BC"/>
    <w:rsid w:val="0071209A"/>
    <w:rsid w:val="00712C82"/>
    <w:rsid w:val="00712D2F"/>
    <w:rsid w:val="007131DB"/>
    <w:rsid w:val="00713313"/>
    <w:rsid w:val="00713FED"/>
    <w:rsid w:val="007145CC"/>
    <w:rsid w:val="00714645"/>
    <w:rsid w:val="00717B63"/>
    <w:rsid w:val="0072016A"/>
    <w:rsid w:val="00721282"/>
    <w:rsid w:val="00722E62"/>
    <w:rsid w:val="00723086"/>
    <w:rsid w:val="00723AD2"/>
    <w:rsid w:val="00723E86"/>
    <w:rsid w:val="007245EB"/>
    <w:rsid w:val="007249C5"/>
    <w:rsid w:val="00724F5B"/>
    <w:rsid w:val="00725E81"/>
    <w:rsid w:val="007263B5"/>
    <w:rsid w:val="00726FE7"/>
    <w:rsid w:val="0072731C"/>
    <w:rsid w:val="00727A79"/>
    <w:rsid w:val="007307A7"/>
    <w:rsid w:val="00731370"/>
    <w:rsid w:val="0073281B"/>
    <w:rsid w:val="00732FC2"/>
    <w:rsid w:val="0073300A"/>
    <w:rsid w:val="007334B9"/>
    <w:rsid w:val="00733A63"/>
    <w:rsid w:val="00735D41"/>
    <w:rsid w:val="0073638E"/>
    <w:rsid w:val="007373EF"/>
    <w:rsid w:val="007373FD"/>
    <w:rsid w:val="00737DBC"/>
    <w:rsid w:val="0074079E"/>
    <w:rsid w:val="00740F6C"/>
    <w:rsid w:val="00742F53"/>
    <w:rsid w:val="00743216"/>
    <w:rsid w:val="0074333F"/>
    <w:rsid w:val="00743B40"/>
    <w:rsid w:val="00745092"/>
    <w:rsid w:val="00745FAC"/>
    <w:rsid w:val="00746869"/>
    <w:rsid w:val="00746D5A"/>
    <w:rsid w:val="00747482"/>
    <w:rsid w:val="007477ED"/>
    <w:rsid w:val="0075153B"/>
    <w:rsid w:val="0075293A"/>
    <w:rsid w:val="007529E0"/>
    <w:rsid w:val="007537F7"/>
    <w:rsid w:val="0075511F"/>
    <w:rsid w:val="007561FA"/>
    <w:rsid w:val="007567FE"/>
    <w:rsid w:val="007568F1"/>
    <w:rsid w:val="00757277"/>
    <w:rsid w:val="007574CB"/>
    <w:rsid w:val="00757C23"/>
    <w:rsid w:val="007607A5"/>
    <w:rsid w:val="00761130"/>
    <w:rsid w:val="0076163E"/>
    <w:rsid w:val="00761994"/>
    <w:rsid w:val="00761C76"/>
    <w:rsid w:val="0076211B"/>
    <w:rsid w:val="007628BC"/>
    <w:rsid w:val="00762A9A"/>
    <w:rsid w:val="00763E4C"/>
    <w:rsid w:val="00763F3D"/>
    <w:rsid w:val="007640F8"/>
    <w:rsid w:val="00765181"/>
    <w:rsid w:val="00765939"/>
    <w:rsid w:val="00766830"/>
    <w:rsid w:val="00766A7B"/>
    <w:rsid w:val="00766F41"/>
    <w:rsid w:val="00767245"/>
    <w:rsid w:val="00770A59"/>
    <w:rsid w:val="00770B9F"/>
    <w:rsid w:val="00771FF6"/>
    <w:rsid w:val="00772AC9"/>
    <w:rsid w:val="00772DAE"/>
    <w:rsid w:val="007734A8"/>
    <w:rsid w:val="00773D25"/>
    <w:rsid w:val="00774A4D"/>
    <w:rsid w:val="00775639"/>
    <w:rsid w:val="00775F9C"/>
    <w:rsid w:val="00776EE5"/>
    <w:rsid w:val="007770D8"/>
    <w:rsid w:val="00777973"/>
    <w:rsid w:val="0078031E"/>
    <w:rsid w:val="00780A13"/>
    <w:rsid w:val="00780EAB"/>
    <w:rsid w:val="0078107F"/>
    <w:rsid w:val="00781642"/>
    <w:rsid w:val="0078196A"/>
    <w:rsid w:val="0078217D"/>
    <w:rsid w:val="0078280A"/>
    <w:rsid w:val="007835AB"/>
    <w:rsid w:val="007926BB"/>
    <w:rsid w:val="007934BB"/>
    <w:rsid w:val="007939CE"/>
    <w:rsid w:val="00793D75"/>
    <w:rsid w:val="007953F9"/>
    <w:rsid w:val="00795E9E"/>
    <w:rsid w:val="007960EF"/>
    <w:rsid w:val="00796BCD"/>
    <w:rsid w:val="00797547"/>
    <w:rsid w:val="007A0689"/>
    <w:rsid w:val="007A1CEF"/>
    <w:rsid w:val="007A1D49"/>
    <w:rsid w:val="007A1FD9"/>
    <w:rsid w:val="007A27F8"/>
    <w:rsid w:val="007A2C6A"/>
    <w:rsid w:val="007A3189"/>
    <w:rsid w:val="007A44C1"/>
    <w:rsid w:val="007A5CB9"/>
    <w:rsid w:val="007A6781"/>
    <w:rsid w:val="007A7865"/>
    <w:rsid w:val="007A78E2"/>
    <w:rsid w:val="007B07C8"/>
    <w:rsid w:val="007B08AF"/>
    <w:rsid w:val="007B1CF9"/>
    <w:rsid w:val="007B1F17"/>
    <w:rsid w:val="007B2577"/>
    <w:rsid w:val="007B2BB4"/>
    <w:rsid w:val="007B2D6E"/>
    <w:rsid w:val="007B2FFF"/>
    <w:rsid w:val="007B305A"/>
    <w:rsid w:val="007B351C"/>
    <w:rsid w:val="007B3D94"/>
    <w:rsid w:val="007B4DD3"/>
    <w:rsid w:val="007B5040"/>
    <w:rsid w:val="007B7B1B"/>
    <w:rsid w:val="007B7CE0"/>
    <w:rsid w:val="007C00AE"/>
    <w:rsid w:val="007C0AF1"/>
    <w:rsid w:val="007C0C9D"/>
    <w:rsid w:val="007C0F68"/>
    <w:rsid w:val="007C1378"/>
    <w:rsid w:val="007C1E30"/>
    <w:rsid w:val="007C2145"/>
    <w:rsid w:val="007C22DB"/>
    <w:rsid w:val="007C32AD"/>
    <w:rsid w:val="007C4DA7"/>
    <w:rsid w:val="007C4E22"/>
    <w:rsid w:val="007C5118"/>
    <w:rsid w:val="007C5178"/>
    <w:rsid w:val="007C5C3E"/>
    <w:rsid w:val="007C5CD3"/>
    <w:rsid w:val="007C5D6C"/>
    <w:rsid w:val="007C5F7A"/>
    <w:rsid w:val="007C73B2"/>
    <w:rsid w:val="007C7816"/>
    <w:rsid w:val="007C7819"/>
    <w:rsid w:val="007C7A9A"/>
    <w:rsid w:val="007D02D3"/>
    <w:rsid w:val="007D0D99"/>
    <w:rsid w:val="007D2002"/>
    <w:rsid w:val="007D23A9"/>
    <w:rsid w:val="007D3B72"/>
    <w:rsid w:val="007D3D3C"/>
    <w:rsid w:val="007D4CFA"/>
    <w:rsid w:val="007D594F"/>
    <w:rsid w:val="007D5F9C"/>
    <w:rsid w:val="007D61F0"/>
    <w:rsid w:val="007D670C"/>
    <w:rsid w:val="007D67BD"/>
    <w:rsid w:val="007D7173"/>
    <w:rsid w:val="007D7CF4"/>
    <w:rsid w:val="007E0A7B"/>
    <w:rsid w:val="007E1E88"/>
    <w:rsid w:val="007E2E26"/>
    <w:rsid w:val="007E31C9"/>
    <w:rsid w:val="007E34D8"/>
    <w:rsid w:val="007E359C"/>
    <w:rsid w:val="007E3CE3"/>
    <w:rsid w:val="007E3DA8"/>
    <w:rsid w:val="007E3F40"/>
    <w:rsid w:val="007E598D"/>
    <w:rsid w:val="007E5D8A"/>
    <w:rsid w:val="007F226E"/>
    <w:rsid w:val="007F24B2"/>
    <w:rsid w:val="007F2C0E"/>
    <w:rsid w:val="007F3917"/>
    <w:rsid w:val="007F7509"/>
    <w:rsid w:val="007F7657"/>
    <w:rsid w:val="007F7A02"/>
    <w:rsid w:val="008001B3"/>
    <w:rsid w:val="00800466"/>
    <w:rsid w:val="00801907"/>
    <w:rsid w:val="00802085"/>
    <w:rsid w:val="00802C71"/>
    <w:rsid w:val="0080314C"/>
    <w:rsid w:val="00803810"/>
    <w:rsid w:val="00804F35"/>
    <w:rsid w:val="00805701"/>
    <w:rsid w:val="00805F11"/>
    <w:rsid w:val="00806102"/>
    <w:rsid w:val="008062E1"/>
    <w:rsid w:val="0080689D"/>
    <w:rsid w:val="00806AC6"/>
    <w:rsid w:val="00807477"/>
    <w:rsid w:val="00807F82"/>
    <w:rsid w:val="00810E7F"/>
    <w:rsid w:val="008130DE"/>
    <w:rsid w:val="00813F22"/>
    <w:rsid w:val="00814962"/>
    <w:rsid w:val="00815409"/>
    <w:rsid w:val="0081652C"/>
    <w:rsid w:val="00820E94"/>
    <w:rsid w:val="00820F78"/>
    <w:rsid w:val="008223D6"/>
    <w:rsid w:val="0082430E"/>
    <w:rsid w:val="00824AE2"/>
    <w:rsid w:val="00825278"/>
    <w:rsid w:val="00825A52"/>
    <w:rsid w:val="0082643E"/>
    <w:rsid w:val="00826590"/>
    <w:rsid w:val="00827370"/>
    <w:rsid w:val="00830081"/>
    <w:rsid w:val="0083069A"/>
    <w:rsid w:val="008328DF"/>
    <w:rsid w:val="00832BC0"/>
    <w:rsid w:val="00832EB4"/>
    <w:rsid w:val="00832F08"/>
    <w:rsid w:val="00833E3E"/>
    <w:rsid w:val="00834A4A"/>
    <w:rsid w:val="00834DE4"/>
    <w:rsid w:val="00835CDE"/>
    <w:rsid w:val="008369E5"/>
    <w:rsid w:val="00837AE2"/>
    <w:rsid w:val="00837CF6"/>
    <w:rsid w:val="00837D7A"/>
    <w:rsid w:val="00837E40"/>
    <w:rsid w:val="00840154"/>
    <w:rsid w:val="00840661"/>
    <w:rsid w:val="00840CE6"/>
    <w:rsid w:val="00840CF3"/>
    <w:rsid w:val="00840DD8"/>
    <w:rsid w:val="00841187"/>
    <w:rsid w:val="00841A23"/>
    <w:rsid w:val="00841BBD"/>
    <w:rsid w:val="00842071"/>
    <w:rsid w:val="008429FC"/>
    <w:rsid w:val="00843D25"/>
    <w:rsid w:val="00844EDA"/>
    <w:rsid w:val="008460F1"/>
    <w:rsid w:val="00846AA9"/>
    <w:rsid w:val="00847143"/>
    <w:rsid w:val="00847946"/>
    <w:rsid w:val="00847CD5"/>
    <w:rsid w:val="00847EC7"/>
    <w:rsid w:val="00850333"/>
    <w:rsid w:val="00851D73"/>
    <w:rsid w:val="00852404"/>
    <w:rsid w:val="008529FA"/>
    <w:rsid w:val="008536B3"/>
    <w:rsid w:val="008547D9"/>
    <w:rsid w:val="00854EAF"/>
    <w:rsid w:val="00856EDA"/>
    <w:rsid w:val="008575AB"/>
    <w:rsid w:val="00857C98"/>
    <w:rsid w:val="008606AB"/>
    <w:rsid w:val="00860E03"/>
    <w:rsid w:val="0086194D"/>
    <w:rsid w:val="00861B08"/>
    <w:rsid w:val="00862350"/>
    <w:rsid w:val="0086274E"/>
    <w:rsid w:val="00862C3A"/>
    <w:rsid w:val="0086305C"/>
    <w:rsid w:val="0086396C"/>
    <w:rsid w:val="00863B5D"/>
    <w:rsid w:val="00863C72"/>
    <w:rsid w:val="0086402A"/>
    <w:rsid w:val="0086430F"/>
    <w:rsid w:val="00864523"/>
    <w:rsid w:val="0086464D"/>
    <w:rsid w:val="0086574D"/>
    <w:rsid w:val="008669A2"/>
    <w:rsid w:val="00867EBD"/>
    <w:rsid w:val="008706D8"/>
    <w:rsid w:val="00870F15"/>
    <w:rsid w:val="00871201"/>
    <w:rsid w:val="0087190F"/>
    <w:rsid w:val="00872BB5"/>
    <w:rsid w:val="00872BFC"/>
    <w:rsid w:val="00873318"/>
    <w:rsid w:val="00873C5D"/>
    <w:rsid w:val="00874063"/>
    <w:rsid w:val="00874517"/>
    <w:rsid w:val="008749C3"/>
    <w:rsid w:val="00874E9F"/>
    <w:rsid w:val="0087573D"/>
    <w:rsid w:val="00875C93"/>
    <w:rsid w:val="00877F5E"/>
    <w:rsid w:val="00881252"/>
    <w:rsid w:val="0088165F"/>
    <w:rsid w:val="00881AF2"/>
    <w:rsid w:val="00881B53"/>
    <w:rsid w:val="0088375B"/>
    <w:rsid w:val="00883CA7"/>
    <w:rsid w:val="00884419"/>
    <w:rsid w:val="0088487B"/>
    <w:rsid w:val="008849D0"/>
    <w:rsid w:val="00884B98"/>
    <w:rsid w:val="00884D53"/>
    <w:rsid w:val="0088525B"/>
    <w:rsid w:val="0088581F"/>
    <w:rsid w:val="00885E94"/>
    <w:rsid w:val="00887453"/>
    <w:rsid w:val="00890073"/>
    <w:rsid w:val="008903E9"/>
    <w:rsid w:val="00891700"/>
    <w:rsid w:val="00891CFA"/>
    <w:rsid w:val="00892162"/>
    <w:rsid w:val="00893350"/>
    <w:rsid w:val="0089378F"/>
    <w:rsid w:val="00894FF7"/>
    <w:rsid w:val="00895792"/>
    <w:rsid w:val="00895C54"/>
    <w:rsid w:val="00895EBF"/>
    <w:rsid w:val="0089678C"/>
    <w:rsid w:val="008976D4"/>
    <w:rsid w:val="008977A3"/>
    <w:rsid w:val="00897E55"/>
    <w:rsid w:val="008A098B"/>
    <w:rsid w:val="008A16D1"/>
    <w:rsid w:val="008A1D7C"/>
    <w:rsid w:val="008A289D"/>
    <w:rsid w:val="008A345C"/>
    <w:rsid w:val="008A3993"/>
    <w:rsid w:val="008A42A9"/>
    <w:rsid w:val="008A4306"/>
    <w:rsid w:val="008A52FE"/>
    <w:rsid w:val="008A55AF"/>
    <w:rsid w:val="008A606A"/>
    <w:rsid w:val="008A6565"/>
    <w:rsid w:val="008A66C1"/>
    <w:rsid w:val="008A6F07"/>
    <w:rsid w:val="008A7AD6"/>
    <w:rsid w:val="008B05F0"/>
    <w:rsid w:val="008B1565"/>
    <w:rsid w:val="008B1F2F"/>
    <w:rsid w:val="008B2344"/>
    <w:rsid w:val="008B2E51"/>
    <w:rsid w:val="008B3B7B"/>
    <w:rsid w:val="008B3C49"/>
    <w:rsid w:val="008B3CB9"/>
    <w:rsid w:val="008B483D"/>
    <w:rsid w:val="008B547D"/>
    <w:rsid w:val="008B7275"/>
    <w:rsid w:val="008B740E"/>
    <w:rsid w:val="008B7464"/>
    <w:rsid w:val="008B769F"/>
    <w:rsid w:val="008B78F3"/>
    <w:rsid w:val="008B7DB6"/>
    <w:rsid w:val="008B7EC7"/>
    <w:rsid w:val="008C0E02"/>
    <w:rsid w:val="008C384C"/>
    <w:rsid w:val="008C55F7"/>
    <w:rsid w:val="008C6120"/>
    <w:rsid w:val="008C62A0"/>
    <w:rsid w:val="008C6358"/>
    <w:rsid w:val="008D127F"/>
    <w:rsid w:val="008D13F3"/>
    <w:rsid w:val="008D17AF"/>
    <w:rsid w:val="008D200D"/>
    <w:rsid w:val="008D5454"/>
    <w:rsid w:val="008D558C"/>
    <w:rsid w:val="008D5721"/>
    <w:rsid w:val="008D6211"/>
    <w:rsid w:val="008D64D3"/>
    <w:rsid w:val="008D6502"/>
    <w:rsid w:val="008D6D7F"/>
    <w:rsid w:val="008D75EA"/>
    <w:rsid w:val="008E01C6"/>
    <w:rsid w:val="008E030D"/>
    <w:rsid w:val="008E05CE"/>
    <w:rsid w:val="008E0A93"/>
    <w:rsid w:val="008E148C"/>
    <w:rsid w:val="008E1877"/>
    <w:rsid w:val="008E260D"/>
    <w:rsid w:val="008E3535"/>
    <w:rsid w:val="008E376A"/>
    <w:rsid w:val="008E3C3C"/>
    <w:rsid w:val="008E5393"/>
    <w:rsid w:val="008E6521"/>
    <w:rsid w:val="008E70B5"/>
    <w:rsid w:val="008E78F4"/>
    <w:rsid w:val="008E7B5C"/>
    <w:rsid w:val="008E7FAA"/>
    <w:rsid w:val="008F044C"/>
    <w:rsid w:val="008F09ED"/>
    <w:rsid w:val="008F0CC7"/>
    <w:rsid w:val="008F1405"/>
    <w:rsid w:val="008F14A7"/>
    <w:rsid w:val="008F2ECC"/>
    <w:rsid w:val="008F3384"/>
    <w:rsid w:val="008F378F"/>
    <w:rsid w:val="008F4559"/>
    <w:rsid w:val="008F45AF"/>
    <w:rsid w:val="008F7169"/>
    <w:rsid w:val="008F72C0"/>
    <w:rsid w:val="00901064"/>
    <w:rsid w:val="0090166E"/>
    <w:rsid w:val="00902969"/>
    <w:rsid w:val="00902AD6"/>
    <w:rsid w:val="00902D38"/>
    <w:rsid w:val="00904F35"/>
    <w:rsid w:val="00905335"/>
    <w:rsid w:val="009065A3"/>
    <w:rsid w:val="00906B24"/>
    <w:rsid w:val="00906F4C"/>
    <w:rsid w:val="00907A39"/>
    <w:rsid w:val="009101FC"/>
    <w:rsid w:val="009115B6"/>
    <w:rsid w:val="009115E9"/>
    <w:rsid w:val="009117CA"/>
    <w:rsid w:val="00911F75"/>
    <w:rsid w:val="00913E3D"/>
    <w:rsid w:val="009150DF"/>
    <w:rsid w:val="009150F9"/>
    <w:rsid w:val="009158E2"/>
    <w:rsid w:val="00915DC8"/>
    <w:rsid w:val="009161CF"/>
    <w:rsid w:val="00916863"/>
    <w:rsid w:val="009170BA"/>
    <w:rsid w:val="00921963"/>
    <w:rsid w:val="0092219B"/>
    <w:rsid w:val="009260C6"/>
    <w:rsid w:val="00926951"/>
    <w:rsid w:val="009271AB"/>
    <w:rsid w:val="009277C3"/>
    <w:rsid w:val="00927D1C"/>
    <w:rsid w:val="0093031C"/>
    <w:rsid w:val="009304F4"/>
    <w:rsid w:val="00932025"/>
    <w:rsid w:val="00933B79"/>
    <w:rsid w:val="00933FC7"/>
    <w:rsid w:val="009355E9"/>
    <w:rsid w:val="009359AD"/>
    <w:rsid w:val="009367D1"/>
    <w:rsid w:val="009368AA"/>
    <w:rsid w:val="00936B52"/>
    <w:rsid w:val="00936CD5"/>
    <w:rsid w:val="00937316"/>
    <w:rsid w:val="00941001"/>
    <w:rsid w:val="00941367"/>
    <w:rsid w:val="0094223A"/>
    <w:rsid w:val="009433A9"/>
    <w:rsid w:val="009433F3"/>
    <w:rsid w:val="00944D2D"/>
    <w:rsid w:val="0094607E"/>
    <w:rsid w:val="00946149"/>
    <w:rsid w:val="00947DC2"/>
    <w:rsid w:val="00951E6B"/>
    <w:rsid w:val="00953B81"/>
    <w:rsid w:val="0095403E"/>
    <w:rsid w:val="009546D0"/>
    <w:rsid w:val="00954B29"/>
    <w:rsid w:val="00954E37"/>
    <w:rsid w:val="00955967"/>
    <w:rsid w:val="00955A9A"/>
    <w:rsid w:val="00955F0F"/>
    <w:rsid w:val="00957534"/>
    <w:rsid w:val="00957688"/>
    <w:rsid w:val="00957D75"/>
    <w:rsid w:val="00960570"/>
    <w:rsid w:val="00960D1E"/>
    <w:rsid w:val="00960EFB"/>
    <w:rsid w:val="009616DF"/>
    <w:rsid w:val="009617A2"/>
    <w:rsid w:val="00961936"/>
    <w:rsid w:val="009619AB"/>
    <w:rsid w:val="00961CD9"/>
    <w:rsid w:val="00962961"/>
    <w:rsid w:val="00963A2F"/>
    <w:rsid w:val="0096420A"/>
    <w:rsid w:val="00964A2C"/>
    <w:rsid w:val="00965093"/>
    <w:rsid w:val="00966515"/>
    <w:rsid w:val="009666A1"/>
    <w:rsid w:val="009673CC"/>
    <w:rsid w:val="009676BE"/>
    <w:rsid w:val="00967922"/>
    <w:rsid w:val="00970049"/>
    <w:rsid w:val="00970353"/>
    <w:rsid w:val="00972348"/>
    <w:rsid w:val="00972BAE"/>
    <w:rsid w:val="009731D1"/>
    <w:rsid w:val="00974384"/>
    <w:rsid w:val="009745FE"/>
    <w:rsid w:val="00974963"/>
    <w:rsid w:val="009753ED"/>
    <w:rsid w:val="00976B09"/>
    <w:rsid w:val="00977112"/>
    <w:rsid w:val="00980549"/>
    <w:rsid w:val="00980AB0"/>
    <w:rsid w:val="00983175"/>
    <w:rsid w:val="00983D80"/>
    <w:rsid w:val="00984495"/>
    <w:rsid w:val="00984AFC"/>
    <w:rsid w:val="00984B9C"/>
    <w:rsid w:val="00985159"/>
    <w:rsid w:val="0098544E"/>
    <w:rsid w:val="00985662"/>
    <w:rsid w:val="00985B8C"/>
    <w:rsid w:val="009865A4"/>
    <w:rsid w:val="00986742"/>
    <w:rsid w:val="00986994"/>
    <w:rsid w:val="00986C8D"/>
    <w:rsid w:val="009871F8"/>
    <w:rsid w:val="00990480"/>
    <w:rsid w:val="00991449"/>
    <w:rsid w:val="0099149A"/>
    <w:rsid w:val="009916BC"/>
    <w:rsid w:val="0099174D"/>
    <w:rsid w:val="00991C30"/>
    <w:rsid w:val="009933EA"/>
    <w:rsid w:val="009947DC"/>
    <w:rsid w:val="0099511B"/>
    <w:rsid w:val="00996512"/>
    <w:rsid w:val="00996821"/>
    <w:rsid w:val="009976DA"/>
    <w:rsid w:val="009A001C"/>
    <w:rsid w:val="009A16B2"/>
    <w:rsid w:val="009A2028"/>
    <w:rsid w:val="009A285A"/>
    <w:rsid w:val="009A2953"/>
    <w:rsid w:val="009A3B2A"/>
    <w:rsid w:val="009A434E"/>
    <w:rsid w:val="009A49B6"/>
    <w:rsid w:val="009A4DB0"/>
    <w:rsid w:val="009B003E"/>
    <w:rsid w:val="009B0080"/>
    <w:rsid w:val="009B0EBD"/>
    <w:rsid w:val="009B15D6"/>
    <w:rsid w:val="009B15F8"/>
    <w:rsid w:val="009B1FB2"/>
    <w:rsid w:val="009B1FC5"/>
    <w:rsid w:val="009B2B63"/>
    <w:rsid w:val="009B32CE"/>
    <w:rsid w:val="009B37B0"/>
    <w:rsid w:val="009B3B6C"/>
    <w:rsid w:val="009B3BEC"/>
    <w:rsid w:val="009B61B1"/>
    <w:rsid w:val="009B62C9"/>
    <w:rsid w:val="009B6860"/>
    <w:rsid w:val="009C004A"/>
    <w:rsid w:val="009C0C2F"/>
    <w:rsid w:val="009C12A3"/>
    <w:rsid w:val="009C2239"/>
    <w:rsid w:val="009C24F4"/>
    <w:rsid w:val="009C4F24"/>
    <w:rsid w:val="009C63E7"/>
    <w:rsid w:val="009C6672"/>
    <w:rsid w:val="009C71B9"/>
    <w:rsid w:val="009C78E0"/>
    <w:rsid w:val="009D06B1"/>
    <w:rsid w:val="009D1529"/>
    <w:rsid w:val="009D187E"/>
    <w:rsid w:val="009D1F5F"/>
    <w:rsid w:val="009D256B"/>
    <w:rsid w:val="009D32F3"/>
    <w:rsid w:val="009D3D25"/>
    <w:rsid w:val="009D4AF8"/>
    <w:rsid w:val="009D4C7A"/>
    <w:rsid w:val="009D4E0F"/>
    <w:rsid w:val="009D4EF7"/>
    <w:rsid w:val="009D5311"/>
    <w:rsid w:val="009D5A40"/>
    <w:rsid w:val="009D5C3C"/>
    <w:rsid w:val="009D62C5"/>
    <w:rsid w:val="009D6A6F"/>
    <w:rsid w:val="009D6AC0"/>
    <w:rsid w:val="009D76F7"/>
    <w:rsid w:val="009E0EFE"/>
    <w:rsid w:val="009E27EE"/>
    <w:rsid w:val="009E38D1"/>
    <w:rsid w:val="009E4008"/>
    <w:rsid w:val="009E4106"/>
    <w:rsid w:val="009E41D5"/>
    <w:rsid w:val="009E5685"/>
    <w:rsid w:val="009E5E73"/>
    <w:rsid w:val="009E61F9"/>
    <w:rsid w:val="009E77DD"/>
    <w:rsid w:val="009E780E"/>
    <w:rsid w:val="009F04B7"/>
    <w:rsid w:val="009F0AAD"/>
    <w:rsid w:val="009F148A"/>
    <w:rsid w:val="009F1504"/>
    <w:rsid w:val="009F1E5D"/>
    <w:rsid w:val="009F1F9E"/>
    <w:rsid w:val="009F209B"/>
    <w:rsid w:val="009F3235"/>
    <w:rsid w:val="009F3B3A"/>
    <w:rsid w:val="009F451C"/>
    <w:rsid w:val="009F4874"/>
    <w:rsid w:val="009F4F15"/>
    <w:rsid w:val="009F5542"/>
    <w:rsid w:val="009F58E7"/>
    <w:rsid w:val="009F5DD4"/>
    <w:rsid w:val="009F6226"/>
    <w:rsid w:val="009F7558"/>
    <w:rsid w:val="00A01025"/>
    <w:rsid w:val="00A01736"/>
    <w:rsid w:val="00A02015"/>
    <w:rsid w:val="00A022D5"/>
    <w:rsid w:val="00A02B29"/>
    <w:rsid w:val="00A0395B"/>
    <w:rsid w:val="00A03A92"/>
    <w:rsid w:val="00A03B89"/>
    <w:rsid w:val="00A03EA1"/>
    <w:rsid w:val="00A042CC"/>
    <w:rsid w:val="00A048C1"/>
    <w:rsid w:val="00A050E6"/>
    <w:rsid w:val="00A055F9"/>
    <w:rsid w:val="00A059D7"/>
    <w:rsid w:val="00A05F23"/>
    <w:rsid w:val="00A0682D"/>
    <w:rsid w:val="00A0769D"/>
    <w:rsid w:val="00A07921"/>
    <w:rsid w:val="00A10239"/>
    <w:rsid w:val="00A10720"/>
    <w:rsid w:val="00A110CD"/>
    <w:rsid w:val="00A1145C"/>
    <w:rsid w:val="00A12F8B"/>
    <w:rsid w:val="00A14381"/>
    <w:rsid w:val="00A147A3"/>
    <w:rsid w:val="00A14B72"/>
    <w:rsid w:val="00A17C14"/>
    <w:rsid w:val="00A21F77"/>
    <w:rsid w:val="00A22304"/>
    <w:rsid w:val="00A22974"/>
    <w:rsid w:val="00A2309E"/>
    <w:rsid w:val="00A246B0"/>
    <w:rsid w:val="00A24C42"/>
    <w:rsid w:val="00A261D4"/>
    <w:rsid w:val="00A27655"/>
    <w:rsid w:val="00A27B84"/>
    <w:rsid w:val="00A315A3"/>
    <w:rsid w:val="00A31E4F"/>
    <w:rsid w:val="00A32224"/>
    <w:rsid w:val="00A322F6"/>
    <w:rsid w:val="00A3268D"/>
    <w:rsid w:val="00A3286F"/>
    <w:rsid w:val="00A33165"/>
    <w:rsid w:val="00A34513"/>
    <w:rsid w:val="00A35124"/>
    <w:rsid w:val="00A36021"/>
    <w:rsid w:val="00A3698A"/>
    <w:rsid w:val="00A36B19"/>
    <w:rsid w:val="00A36DEE"/>
    <w:rsid w:val="00A37F85"/>
    <w:rsid w:val="00A40D70"/>
    <w:rsid w:val="00A41197"/>
    <w:rsid w:val="00A41283"/>
    <w:rsid w:val="00A421BA"/>
    <w:rsid w:val="00A42939"/>
    <w:rsid w:val="00A43160"/>
    <w:rsid w:val="00A43758"/>
    <w:rsid w:val="00A438A9"/>
    <w:rsid w:val="00A4390F"/>
    <w:rsid w:val="00A43A80"/>
    <w:rsid w:val="00A44B5B"/>
    <w:rsid w:val="00A4541A"/>
    <w:rsid w:val="00A4554D"/>
    <w:rsid w:val="00A455A2"/>
    <w:rsid w:val="00A456DD"/>
    <w:rsid w:val="00A45AEE"/>
    <w:rsid w:val="00A45D00"/>
    <w:rsid w:val="00A45F14"/>
    <w:rsid w:val="00A4641C"/>
    <w:rsid w:val="00A47E57"/>
    <w:rsid w:val="00A5092B"/>
    <w:rsid w:val="00A50C30"/>
    <w:rsid w:val="00A50F9A"/>
    <w:rsid w:val="00A513E4"/>
    <w:rsid w:val="00A53E90"/>
    <w:rsid w:val="00A54858"/>
    <w:rsid w:val="00A550B1"/>
    <w:rsid w:val="00A57513"/>
    <w:rsid w:val="00A579AC"/>
    <w:rsid w:val="00A60B9D"/>
    <w:rsid w:val="00A61905"/>
    <w:rsid w:val="00A623C6"/>
    <w:rsid w:val="00A62BB4"/>
    <w:rsid w:val="00A62DCE"/>
    <w:rsid w:val="00A62EF5"/>
    <w:rsid w:val="00A639C0"/>
    <w:rsid w:val="00A63D37"/>
    <w:rsid w:val="00A644FB"/>
    <w:rsid w:val="00A64E86"/>
    <w:rsid w:val="00A656B0"/>
    <w:rsid w:val="00A65D2D"/>
    <w:rsid w:val="00A6602A"/>
    <w:rsid w:val="00A66712"/>
    <w:rsid w:val="00A66E80"/>
    <w:rsid w:val="00A67FB3"/>
    <w:rsid w:val="00A7003E"/>
    <w:rsid w:val="00A707CD"/>
    <w:rsid w:val="00A71AA1"/>
    <w:rsid w:val="00A72187"/>
    <w:rsid w:val="00A74A54"/>
    <w:rsid w:val="00A7622C"/>
    <w:rsid w:val="00A76ADF"/>
    <w:rsid w:val="00A76D87"/>
    <w:rsid w:val="00A773EF"/>
    <w:rsid w:val="00A77727"/>
    <w:rsid w:val="00A779DB"/>
    <w:rsid w:val="00A80546"/>
    <w:rsid w:val="00A80C0C"/>
    <w:rsid w:val="00A8160A"/>
    <w:rsid w:val="00A822C6"/>
    <w:rsid w:val="00A82373"/>
    <w:rsid w:val="00A829C8"/>
    <w:rsid w:val="00A82BF6"/>
    <w:rsid w:val="00A836C2"/>
    <w:rsid w:val="00A839A2"/>
    <w:rsid w:val="00A84C9B"/>
    <w:rsid w:val="00A84F9F"/>
    <w:rsid w:val="00A85005"/>
    <w:rsid w:val="00A8577F"/>
    <w:rsid w:val="00A85B63"/>
    <w:rsid w:val="00A85B74"/>
    <w:rsid w:val="00A85B98"/>
    <w:rsid w:val="00A8697C"/>
    <w:rsid w:val="00A87E25"/>
    <w:rsid w:val="00A87EC6"/>
    <w:rsid w:val="00A90354"/>
    <w:rsid w:val="00A90BFA"/>
    <w:rsid w:val="00A91163"/>
    <w:rsid w:val="00A91449"/>
    <w:rsid w:val="00A91DC8"/>
    <w:rsid w:val="00A928A5"/>
    <w:rsid w:val="00A92D6A"/>
    <w:rsid w:val="00A93A14"/>
    <w:rsid w:val="00A93D2A"/>
    <w:rsid w:val="00A94098"/>
    <w:rsid w:val="00A94878"/>
    <w:rsid w:val="00A953A0"/>
    <w:rsid w:val="00A9676E"/>
    <w:rsid w:val="00A968B0"/>
    <w:rsid w:val="00AA18CD"/>
    <w:rsid w:val="00AA1990"/>
    <w:rsid w:val="00AA19B2"/>
    <w:rsid w:val="00AA1D95"/>
    <w:rsid w:val="00AA2B7A"/>
    <w:rsid w:val="00AA3019"/>
    <w:rsid w:val="00AA561D"/>
    <w:rsid w:val="00AA5C8B"/>
    <w:rsid w:val="00AA6254"/>
    <w:rsid w:val="00AA64F9"/>
    <w:rsid w:val="00AA6B10"/>
    <w:rsid w:val="00AA7343"/>
    <w:rsid w:val="00AA7B93"/>
    <w:rsid w:val="00AB1216"/>
    <w:rsid w:val="00AB2320"/>
    <w:rsid w:val="00AB2493"/>
    <w:rsid w:val="00AB24B8"/>
    <w:rsid w:val="00AB3239"/>
    <w:rsid w:val="00AB34BE"/>
    <w:rsid w:val="00AB4035"/>
    <w:rsid w:val="00AB5539"/>
    <w:rsid w:val="00AB57C5"/>
    <w:rsid w:val="00AB5E98"/>
    <w:rsid w:val="00AB6A69"/>
    <w:rsid w:val="00AB6FB7"/>
    <w:rsid w:val="00AB711A"/>
    <w:rsid w:val="00AB7880"/>
    <w:rsid w:val="00AC01C4"/>
    <w:rsid w:val="00AC02A2"/>
    <w:rsid w:val="00AC052C"/>
    <w:rsid w:val="00AC0819"/>
    <w:rsid w:val="00AC1826"/>
    <w:rsid w:val="00AC1BA6"/>
    <w:rsid w:val="00AC1EB5"/>
    <w:rsid w:val="00AC2684"/>
    <w:rsid w:val="00AC2BBA"/>
    <w:rsid w:val="00AC30D1"/>
    <w:rsid w:val="00AC3DA3"/>
    <w:rsid w:val="00AC43A1"/>
    <w:rsid w:val="00AC4DBC"/>
    <w:rsid w:val="00AC51E4"/>
    <w:rsid w:val="00AC5F2A"/>
    <w:rsid w:val="00AC643A"/>
    <w:rsid w:val="00AC66A2"/>
    <w:rsid w:val="00AC725F"/>
    <w:rsid w:val="00AC78F4"/>
    <w:rsid w:val="00AC7E8E"/>
    <w:rsid w:val="00AD0723"/>
    <w:rsid w:val="00AD0AEA"/>
    <w:rsid w:val="00AD2194"/>
    <w:rsid w:val="00AD25EA"/>
    <w:rsid w:val="00AD2B69"/>
    <w:rsid w:val="00AD2D2B"/>
    <w:rsid w:val="00AD3BB6"/>
    <w:rsid w:val="00AD668E"/>
    <w:rsid w:val="00AD729B"/>
    <w:rsid w:val="00AD76A5"/>
    <w:rsid w:val="00AE01BA"/>
    <w:rsid w:val="00AE0C6F"/>
    <w:rsid w:val="00AE15B8"/>
    <w:rsid w:val="00AE1D4B"/>
    <w:rsid w:val="00AE21E0"/>
    <w:rsid w:val="00AE29C9"/>
    <w:rsid w:val="00AE301A"/>
    <w:rsid w:val="00AE39B3"/>
    <w:rsid w:val="00AE4B4A"/>
    <w:rsid w:val="00AE4B98"/>
    <w:rsid w:val="00AE4E1A"/>
    <w:rsid w:val="00AE58F4"/>
    <w:rsid w:val="00AF019F"/>
    <w:rsid w:val="00AF0582"/>
    <w:rsid w:val="00AF08B6"/>
    <w:rsid w:val="00AF0AB1"/>
    <w:rsid w:val="00AF0DF2"/>
    <w:rsid w:val="00AF162F"/>
    <w:rsid w:val="00AF1D7C"/>
    <w:rsid w:val="00AF1EDB"/>
    <w:rsid w:val="00AF1FD0"/>
    <w:rsid w:val="00AF478C"/>
    <w:rsid w:val="00AF48F1"/>
    <w:rsid w:val="00AF5101"/>
    <w:rsid w:val="00AF6BA4"/>
    <w:rsid w:val="00B026FA"/>
    <w:rsid w:val="00B03074"/>
    <w:rsid w:val="00B034AF"/>
    <w:rsid w:val="00B03BA1"/>
    <w:rsid w:val="00B03CA3"/>
    <w:rsid w:val="00B0421E"/>
    <w:rsid w:val="00B043B7"/>
    <w:rsid w:val="00B05D16"/>
    <w:rsid w:val="00B060BD"/>
    <w:rsid w:val="00B072F0"/>
    <w:rsid w:val="00B07AB1"/>
    <w:rsid w:val="00B07AEC"/>
    <w:rsid w:val="00B107FD"/>
    <w:rsid w:val="00B11152"/>
    <w:rsid w:val="00B1171A"/>
    <w:rsid w:val="00B11820"/>
    <w:rsid w:val="00B11BC4"/>
    <w:rsid w:val="00B12E91"/>
    <w:rsid w:val="00B1310D"/>
    <w:rsid w:val="00B13AE6"/>
    <w:rsid w:val="00B13D2A"/>
    <w:rsid w:val="00B14EC6"/>
    <w:rsid w:val="00B1543B"/>
    <w:rsid w:val="00B15B20"/>
    <w:rsid w:val="00B15FB2"/>
    <w:rsid w:val="00B17741"/>
    <w:rsid w:val="00B177C7"/>
    <w:rsid w:val="00B17B52"/>
    <w:rsid w:val="00B2096B"/>
    <w:rsid w:val="00B212F2"/>
    <w:rsid w:val="00B2167C"/>
    <w:rsid w:val="00B21EDB"/>
    <w:rsid w:val="00B22214"/>
    <w:rsid w:val="00B22376"/>
    <w:rsid w:val="00B22D89"/>
    <w:rsid w:val="00B23206"/>
    <w:rsid w:val="00B233B9"/>
    <w:rsid w:val="00B238E0"/>
    <w:rsid w:val="00B254D5"/>
    <w:rsid w:val="00B2552A"/>
    <w:rsid w:val="00B26D15"/>
    <w:rsid w:val="00B27A53"/>
    <w:rsid w:val="00B30C17"/>
    <w:rsid w:val="00B315AB"/>
    <w:rsid w:val="00B31C1E"/>
    <w:rsid w:val="00B3260B"/>
    <w:rsid w:val="00B32AB4"/>
    <w:rsid w:val="00B32EB3"/>
    <w:rsid w:val="00B3406D"/>
    <w:rsid w:val="00B34717"/>
    <w:rsid w:val="00B3516B"/>
    <w:rsid w:val="00B3519A"/>
    <w:rsid w:val="00B35245"/>
    <w:rsid w:val="00B3531A"/>
    <w:rsid w:val="00B35801"/>
    <w:rsid w:val="00B3659C"/>
    <w:rsid w:val="00B37762"/>
    <w:rsid w:val="00B37B2D"/>
    <w:rsid w:val="00B40BC1"/>
    <w:rsid w:val="00B40F41"/>
    <w:rsid w:val="00B417E8"/>
    <w:rsid w:val="00B41A33"/>
    <w:rsid w:val="00B42663"/>
    <w:rsid w:val="00B4304B"/>
    <w:rsid w:val="00B452AA"/>
    <w:rsid w:val="00B458AE"/>
    <w:rsid w:val="00B46F19"/>
    <w:rsid w:val="00B4717A"/>
    <w:rsid w:val="00B4754E"/>
    <w:rsid w:val="00B504CF"/>
    <w:rsid w:val="00B5203E"/>
    <w:rsid w:val="00B534D8"/>
    <w:rsid w:val="00B536F9"/>
    <w:rsid w:val="00B54728"/>
    <w:rsid w:val="00B557D9"/>
    <w:rsid w:val="00B55F24"/>
    <w:rsid w:val="00B5744B"/>
    <w:rsid w:val="00B6066A"/>
    <w:rsid w:val="00B60779"/>
    <w:rsid w:val="00B61615"/>
    <w:rsid w:val="00B6263F"/>
    <w:rsid w:val="00B63FF5"/>
    <w:rsid w:val="00B649FC"/>
    <w:rsid w:val="00B64C98"/>
    <w:rsid w:val="00B65F88"/>
    <w:rsid w:val="00B66308"/>
    <w:rsid w:val="00B66425"/>
    <w:rsid w:val="00B667CF"/>
    <w:rsid w:val="00B668F2"/>
    <w:rsid w:val="00B66FC9"/>
    <w:rsid w:val="00B71998"/>
    <w:rsid w:val="00B75062"/>
    <w:rsid w:val="00B75362"/>
    <w:rsid w:val="00B7625A"/>
    <w:rsid w:val="00B766A0"/>
    <w:rsid w:val="00B779F7"/>
    <w:rsid w:val="00B80F71"/>
    <w:rsid w:val="00B81380"/>
    <w:rsid w:val="00B81620"/>
    <w:rsid w:val="00B83C00"/>
    <w:rsid w:val="00B840A4"/>
    <w:rsid w:val="00B85574"/>
    <w:rsid w:val="00B85734"/>
    <w:rsid w:val="00B85A70"/>
    <w:rsid w:val="00B85C8D"/>
    <w:rsid w:val="00B85EB6"/>
    <w:rsid w:val="00B87400"/>
    <w:rsid w:val="00B877E6"/>
    <w:rsid w:val="00B91987"/>
    <w:rsid w:val="00B91DA3"/>
    <w:rsid w:val="00B924A3"/>
    <w:rsid w:val="00B95854"/>
    <w:rsid w:val="00B964ED"/>
    <w:rsid w:val="00BA1B08"/>
    <w:rsid w:val="00BA1C15"/>
    <w:rsid w:val="00BA27F1"/>
    <w:rsid w:val="00BA2CAE"/>
    <w:rsid w:val="00BA2D17"/>
    <w:rsid w:val="00BA2E7C"/>
    <w:rsid w:val="00BA390A"/>
    <w:rsid w:val="00BA3B42"/>
    <w:rsid w:val="00BA3D49"/>
    <w:rsid w:val="00BA4307"/>
    <w:rsid w:val="00BA4EB9"/>
    <w:rsid w:val="00BA51BE"/>
    <w:rsid w:val="00BA61D3"/>
    <w:rsid w:val="00BA732D"/>
    <w:rsid w:val="00BB0741"/>
    <w:rsid w:val="00BB0BAF"/>
    <w:rsid w:val="00BB0D33"/>
    <w:rsid w:val="00BB0DC1"/>
    <w:rsid w:val="00BB0F49"/>
    <w:rsid w:val="00BB15E4"/>
    <w:rsid w:val="00BB37FF"/>
    <w:rsid w:val="00BB4340"/>
    <w:rsid w:val="00BB51AA"/>
    <w:rsid w:val="00BB54DD"/>
    <w:rsid w:val="00BB5B5D"/>
    <w:rsid w:val="00BB5FD9"/>
    <w:rsid w:val="00BB6557"/>
    <w:rsid w:val="00BB6704"/>
    <w:rsid w:val="00BB67CB"/>
    <w:rsid w:val="00BB7223"/>
    <w:rsid w:val="00BB79F8"/>
    <w:rsid w:val="00BC0460"/>
    <w:rsid w:val="00BC091F"/>
    <w:rsid w:val="00BC09ED"/>
    <w:rsid w:val="00BC0E1D"/>
    <w:rsid w:val="00BC0FED"/>
    <w:rsid w:val="00BC13E0"/>
    <w:rsid w:val="00BC267E"/>
    <w:rsid w:val="00BC274F"/>
    <w:rsid w:val="00BC2D05"/>
    <w:rsid w:val="00BC3630"/>
    <w:rsid w:val="00BC412E"/>
    <w:rsid w:val="00BC4205"/>
    <w:rsid w:val="00BC4755"/>
    <w:rsid w:val="00BC4E9F"/>
    <w:rsid w:val="00BC4EB6"/>
    <w:rsid w:val="00BC76FD"/>
    <w:rsid w:val="00BD0800"/>
    <w:rsid w:val="00BD0ED6"/>
    <w:rsid w:val="00BD1652"/>
    <w:rsid w:val="00BD22DA"/>
    <w:rsid w:val="00BD26D9"/>
    <w:rsid w:val="00BD2889"/>
    <w:rsid w:val="00BD2A4F"/>
    <w:rsid w:val="00BD2BF4"/>
    <w:rsid w:val="00BD3723"/>
    <w:rsid w:val="00BD4B46"/>
    <w:rsid w:val="00BD55A4"/>
    <w:rsid w:val="00BD5C39"/>
    <w:rsid w:val="00BD5D3B"/>
    <w:rsid w:val="00BD6174"/>
    <w:rsid w:val="00BD6F6A"/>
    <w:rsid w:val="00BE0804"/>
    <w:rsid w:val="00BE1676"/>
    <w:rsid w:val="00BE1A9B"/>
    <w:rsid w:val="00BE2D4F"/>
    <w:rsid w:val="00BE3120"/>
    <w:rsid w:val="00BE365E"/>
    <w:rsid w:val="00BE48C2"/>
    <w:rsid w:val="00BE4F42"/>
    <w:rsid w:val="00BE705E"/>
    <w:rsid w:val="00BF0AAE"/>
    <w:rsid w:val="00BF1A15"/>
    <w:rsid w:val="00BF20A5"/>
    <w:rsid w:val="00BF2567"/>
    <w:rsid w:val="00BF2582"/>
    <w:rsid w:val="00BF2A2C"/>
    <w:rsid w:val="00BF2B0F"/>
    <w:rsid w:val="00BF2E84"/>
    <w:rsid w:val="00BF3276"/>
    <w:rsid w:val="00BF3D8F"/>
    <w:rsid w:val="00BF69AD"/>
    <w:rsid w:val="00BF6EC7"/>
    <w:rsid w:val="00BF7833"/>
    <w:rsid w:val="00C00429"/>
    <w:rsid w:val="00C01874"/>
    <w:rsid w:val="00C01AB2"/>
    <w:rsid w:val="00C029FC"/>
    <w:rsid w:val="00C03545"/>
    <w:rsid w:val="00C0544B"/>
    <w:rsid w:val="00C0586C"/>
    <w:rsid w:val="00C05FC0"/>
    <w:rsid w:val="00C0645A"/>
    <w:rsid w:val="00C06474"/>
    <w:rsid w:val="00C06659"/>
    <w:rsid w:val="00C07279"/>
    <w:rsid w:val="00C077B3"/>
    <w:rsid w:val="00C1011D"/>
    <w:rsid w:val="00C10D7B"/>
    <w:rsid w:val="00C10E17"/>
    <w:rsid w:val="00C1194A"/>
    <w:rsid w:val="00C1196B"/>
    <w:rsid w:val="00C120A0"/>
    <w:rsid w:val="00C12139"/>
    <w:rsid w:val="00C123C2"/>
    <w:rsid w:val="00C127B6"/>
    <w:rsid w:val="00C12D15"/>
    <w:rsid w:val="00C13657"/>
    <w:rsid w:val="00C13E66"/>
    <w:rsid w:val="00C13ED4"/>
    <w:rsid w:val="00C14351"/>
    <w:rsid w:val="00C14673"/>
    <w:rsid w:val="00C14FEA"/>
    <w:rsid w:val="00C1536B"/>
    <w:rsid w:val="00C160DA"/>
    <w:rsid w:val="00C1676F"/>
    <w:rsid w:val="00C174BA"/>
    <w:rsid w:val="00C17A07"/>
    <w:rsid w:val="00C2086C"/>
    <w:rsid w:val="00C2219E"/>
    <w:rsid w:val="00C225A1"/>
    <w:rsid w:val="00C23D19"/>
    <w:rsid w:val="00C2484E"/>
    <w:rsid w:val="00C255F5"/>
    <w:rsid w:val="00C256DC"/>
    <w:rsid w:val="00C25A1C"/>
    <w:rsid w:val="00C267A1"/>
    <w:rsid w:val="00C273FB"/>
    <w:rsid w:val="00C306FA"/>
    <w:rsid w:val="00C310C6"/>
    <w:rsid w:val="00C31DF5"/>
    <w:rsid w:val="00C32353"/>
    <w:rsid w:val="00C32415"/>
    <w:rsid w:val="00C32428"/>
    <w:rsid w:val="00C33476"/>
    <w:rsid w:val="00C34E1F"/>
    <w:rsid w:val="00C35D78"/>
    <w:rsid w:val="00C37195"/>
    <w:rsid w:val="00C37624"/>
    <w:rsid w:val="00C40D8F"/>
    <w:rsid w:val="00C410BE"/>
    <w:rsid w:val="00C4230A"/>
    <w:rsid w:val="00C42364"/>
    <w:rsid w:val="00C42394"/>
    <w:rsid w:val="00C428FD"/>
    <w:rsid w:val="00C42DAA"/>
    <w:rsid w:val="00C42F1D"/>
    <w:rsid w:val="00C43196"/>
    <w:rsid w:val="00C432CD"/>
    <w:rsid w:val="00C444A8"/>
    <w:rsid w:val="00C45204"/>
    <w:rsid w:val="00C4547A"/>
    <w:rsid w:val="00C4550A"/>
    <w:rsid w:val="00C46813"/>
    <w:rsid w:val="00C468AC"/>
    <w:rsid w:val="00C5019F"/>
    <w:rsid w:val="00C50E24"/>
    <w:rsid w:val="00C51A55"/>
    <w:rsid w:val="00C5201C"/>
    <w:rsid w:val="00C5265F"/>
    <w:rsid w:val="00C5319D"/>
    <w:rsid w:val="00C535D7"/>
    <w:rsid w:val="00C572FD"/>
    <w:rsid w:val="00C57957"/>
    <w:rsid w:val="00C57B04"/>
    <w:rsid w:val="00C604AD"/>
    <w:rsid w:val="00C6071E"/>
    <w:rsid w:val="00C631FE"/>
    <w:rsid w:val="00C634FF"/>
    <w:rsid w:val="00C63DEE"/>
    <w:rsid w:val="00C63F4A"/>
    <w:rsid w:val="00C642D2"/>
    <w:rsid w:val="00C649D8"/>
    <w:rsid w:val="00C65326"/>
    <w:rsid w:val="00C658D9"/>
    <w:rsid w:val="00C67485"/>
    <w:rsid w:val="00C67719"/>
    <w:rsid w:val="00C67CB4"/>
    <w:rsid w:val="00C70EE5"/>
    <w:rsid w:val="00C71ACA"/>
    <w:rsid w:val="00C720C7"/>
    <w:rsid w:val="00C7268F"/>
    <w:rsid w:val="00C72B40"/>
    <w:rsid w:val="00C73D74"/>
    <w:rsid w:val="00C75832"/>
    <w:rsid w:val="00C76217"/>
    <w:rsid w:val="00C76F4B"/>
    <w:rsid w:val="00C76F4C"/>
    <w:rsid w:val="00C804B5"/>
    <w:rsid w:val="00C80C4D"/>
    <w:rsid w:val="00C816BC"/>
    <w:rsid w:val="00C83691"/>
    <w:rsid w:val="00C83FCF"/>
    <w:rsid w:val="00C83FEA"/>
    <w:rsid w:val="00C84255"/>
    <w:rsid w:val="00C855AC"/>
    <w:rsid w:val="00C85B0B"/>
    <w:rsid w:val="00C85B80"/>
    <w:rsid w:val="00C860AC"/>
    <w:rsid w:val="00C87BDC"/>
    <w:rsid w:val="00C90690"/>
    <w:rsid w:val="00C909D7"/>
    <w:rsid w:val="00C90EAB"/>
    <w:rsid w:val="00C92483"/>
    <w:rsid w:val="00C9281F"/>
    <w:rsid w:val="00C93DB4"/>
    <w:rsid w:val="00C95C15"/>
    <w:rsid w:val="00C95CD6"/>
    <w:rsid w:val="00CA024A"/>
    <w:rsid w:val="00CA086D"/>
    <w:rsid w:val="00CA0936"/>
    <w:rsid w:val="00CA1B41"/>
    <w:rsid w:val="00CA2AEB"/>
    <w:rsid w:val="00CA4899"/>
    <w:rsid w:val="00CA4B56"/>
    <w:rsid w:val="00CA5467"/>
    <w:rsid w:val="00CA5556"/>
    <w:rsid w:val="00CA5D4B"/>
    <w:rsid w:val="00CA619A"/>
    <w:rsid w:val="00CA6440"/>
    <w:rsid w:val="00CA7E0B"/>
    <w:rsid w:val="00CB02F4"/>
    <w:rsid w:val="00CB0703"/>
    <w:rsid w:val="00CB0BE0"/>
    <w:rsid w:val="00CB1ECD"/>
    <w:rsid w:val="00CB273E"/>
    <w:rsid w:val="00CB2CE8"/>
    <w:rsid w:val="00CB2CF5"/>
    <w:rsid w:val="00CB3DB5"/>
    <w:rsid w:val="00CB4027"/>
    <w:rsid w:val="00CB6087"/>
    <w:rsid w:val="00CB6130"/>
    <w:rsid w:val="00CB6279"/>
    <w:rsid w:val="00CB763F"/>
    <w:rsid w:val="00CC0AAE"/>
    <w:rsid w:val="00CC0DB2"/>
    <w:rsid w:val="00CC0FF1"/>
    <w:rsid w:val="00CC144B"/>
    <w:rsid w:val="00CC41F2"/>
    <w:rsid w:val="00CC4699"/>
    <w:rsid w:val="00CC62DF"/>
    <w:rsid w:val="00CC6AC1"/>
    <w:rsid w:val="00CC6DA5"/>
    <w:rsid w:val="00CC6EBD"/>
    <w:rsid w:val="00CC7214"/>
    <w:rsid w:val="00CC79F0"/>
    <w:rsid w:val="00CD11D2"/>
    <w:rsid w:val="00CD1413"/>
    <w:rsid w:val="00CD180B"/>
    <w:rsid w:val="00CD1A39"/>
    <w:rsid w:val="00CD3310"/>
    <w:rsid w:val="00CD4343"/>
    <w:rsid w:val="00CD50AC"/>
    <w:rsid w:val="00CD56DA"/>
    <w:rsid w:val="00CD75B3"/>
    <w:rsid w:val="00CD7E06"/>
    <w:rsid w:val="00CD7E4A"/>
    <w:rsid w:val="00CE0DD2"/>
    <w:rsid w:val="00CE124D"/>
    <w:rsid w:val="00CE2EDF"/>
    <w:rsid w:val="00CE2F7D"/>
    <w:rsid w:val="00CE3788"/>
    <w:rsid w:val="00CE3F35"/>
    <w:rsid w:val="00CE4F85"/>
    <w:rsid w:val="00CE5043"/>
    <w:rsid w:val="00CE5EAE"/>
    <w:rsid w:val="00CE6E8A"/>
    <w:rsid w:val="00CE6FAA"/>
    <w:rsid w:val="00CE7087"/>
    <w:rsid w:val="00CE79E5"/>
    <w:rsid w:val="00CF068F"/>
    <w:rsid w:val="00CF12BD"/>
    <w:rsid w:val="00CF163E"/>
    <w:rsid w:val="00CF190B"/>
    <w:rsid w:val="00CF3976"/>
    <w:rsid w:val="00CF4228"/>
    <w:rsid w:val="00CF440F"/>
    <w:rsid w:val="00CF6DD4"/>
    <w:rsid w:val="00CF774B"/>
    <w:rsid w:val="00D000C7"/>
    <w:rsid w:val="00D007BA"/>
    <w:rsid w:val="00D00BE7"/>
    <w:rsid w:val="00D01558"/>
    <w:rsid w:val="00D02116"/>
    <w:rsid w:val="00D02753"/>
    <w:rsid w:val="00D03071"/>
    <w:rsid w:val="00D03195"/>
    <w:rsid w:val="00D044CC"/>
    <w:rsid w:val="00D0507A"/>
    <w:rsid w:val="00D05726"/>
    <w:rsid w:val="00D05B68"/>
    <w:rsid w:val="00D07D3F"/>
    <w:rsid w:val="00D10126"/>
    <w:rsid w:val="00D104B3"/>
    <w:rsid w:val="00D105C7"/>
    <w:rsid w:val="00D12B4A"/>
    <w:rsid w:val="00D12F38"/>
    <w:rsid w:val="00D1361E"/>
    <w:rsid w:val="00D13C13"/>
    <w:rsid w:val="00D141CE"/>
    <w:rsid w:val="00D1434F"/>
    <w:rsid w:val="00D14AEA"/>
    <w:rsid w:val="00D14B68"/>
    <w:rsid w:val="00D14B76"/>
    <w:rsid w:val="00D156DA"/>
    <w:rsid w:val="00D20100"/>
    <w:rsid w:val="00D20291"/>
    <w:rsid w:val="00D204E8"/>
    <w:rsid w:val="00D20E32"/>
    <w:rsid w:val="00D21B49"/>
    <w:rsid w:val="00D21D04"/>
    <w:rsid w:val="00D21DF2"/>
    <w:rsid w:val="00D22A14"/>
    <w:rsid w:val="00D240A5"/>
    <w:rsid w:val="00D24E74"/>
    <w:rsid w:val="00D26682"/>
    <w:rsid w:val="00D27396"/>
    <w:rsid w:val="00D31249"/>
    <w:rsid w:val="00D31505"/>
    <w:rsid w:val="00D3265B"/>
    <w:rsid w:val="00D32D6F"/>
    <w:rsid w:val="00D33696"/>
    <w:rsid w:val="00D33E5E"/>
    <w:rsid w:val="00D33F75"/>
    <w:rsid w:val="00D35A73"/>
    <w:rsid w:val="00D35BB7"/>
    <w:rsid w:val="00D36597"/>
    <w:rsid w:val="00D36667"/>
    <w:rsid w:val="00D36BEA"/>
    <w:rsid w:val="00D37504"/>
    <w:rsid w:val="00D376CE"/>
    <w:rsid w:val="00D37B34"/>
    <w:rsid w:val="00D37C1A"/>
    <w:rsid w:val="00D37EFD"/>
    <w:rsid w:val="00D405F4"/>
    <w:rsid w:val="00D422C8"/>
    <w:rsid w:val="00D43260"/>
    <w:rsid w:val="00D43F23"/>
    <w:rsid w:val="00D44B22"/>
    <w:rsid w:val="00D45596"/>
    <w:rsid w:val="00D47499"/>
    <w:rsid w:val="00D50DBD"/>
    <w:rsid w:val="00D51BB2"/>
    <w:rsid w:val="00D51D82"/>
    <w:rsid w:val="00D51DBC"/>
    <w:rsid w:val="00D532AF"/>
    <w:rsid w:val="00D53517"/>
    <w:rsid w:val="00D5384F"/>
    <w:rsid w:val="00D54510"/>
    <w:rsid w:val="00D54DCB"/>
    <w:rsid w:val="00D55AB0"/>
    <w:rsid w:val="00D55EE1"/>
    <w:rsid w:val="00D5646A"/>
    <w:rsid w:val="00D5672A"/>
    <w:rsid w:val="00D56EF9"/>
    <w:rsid w:val="00D56F0A"/>
    <w:rsid w:val="00D57954"/>
    <w:rsid w:val="00D57FC0"/>
    <w:rsid w:val="00D60E71"/>
    <w:rsid w:val="00D61448"/>
    <w:rsid w:val="00D614B8"/>
    <w:rsid w:val="00D622E6"/>
    <w:rsid w:val="00D62338"/>
    <w:rsid w:val="00D63926"/>
    <w:rsid w:val="00D64528"/>
    <w:rsid w:val="00D64838"/>
    <w:rsid w:val="00D64FD7"/>
    <w:rsid w:val="00D65D88"/>
    <w:rsid w:val="00D660E6"/>
    <w:rsid w:val="00D666CF"/>
    <w:rsid w:val="00D669EC"/>
    <w:rsid w:val="00D67628"/>
    <w:rsid w:val="00D70382"/>
    <w:rsid w:val="00D70527"/>
    <w:rsid w:val="00D70D3B"/>
    <w:rsid w:val="00D71EE7"/>
    <w:rsid w:val="00D74549"/>
    <w:rsid w:val="00D746E4"/>
    <w:rsid w:val="00D7482D"/>
    <w:rsid w:val="00D74F74"/>
    <w:rsid w:val="00D75428"/>
    <w:rsid w:val="00D76E17"/>
    <w:rsid w:val="00D77588"/>
    <w:rsid w:val="00D77DE1"/>
    <w:rsid w:val="00D805F7"/>
    <w:rsid w:val="00D815A7"/>
    <w:rsid w:val="00D818D3"/>
    <w:rsid w:val="00D81D50"/>
    <w:rsid w:val="00D82807"/>
    <w:rsid w:val="00D82B47"/>
    <w:rsid w:val="00D834A3"/>
    <w:rsid w:val="00D8385D"/>
    <w:rsid w:val="00D839FD"/>
    <w:rsid w:val="00D85043"/>
    <w:rsid w:val="00D860ED"/>
    <w:rsid w:val="00D86556"/>
    <w:rsid w:val="00D865F5"/>
    <w:rsid w:val="00D87313"/>
    <w:rsid w:val="00D8740E"/>
    <w:rsid w:val="00D87EB8"/>
    <w:rsid w:val="00D914DC"/>
    <w:rsid w:val="00D91A2C"/>
    <w:rsid w:val="00D91DC2"/>
    <w:rsid w:val="00D924ED"/>
    <w:rsid w:val="00D92C8A"/>
    <w:rsid w:val="00D94EEE"/>
    <w:rsid w:val="00D969F6"/>
    <w:rsid w:val="00D96FF6"/>
    <w:rsid w:val="00D97840"/>
    <w:rsid w:val="00DA0E96"/>
    <w:rsid w:val="00DA1B55"/>
    <w:rsid w:val="00DA2892"/>
    <w:rsid w:val="00DA35AD"/>
    <w:rsid w:val="00DA386D"/>
    <w:rsid w:val="00DA53DC"/>
    <w:rsid w:val="00DA5D4B"/>
    <w:rsid w:val="00DA7466"/>
    <w:rsid w:val="00DA7CBC"/>
    <w:rsid w:val="00DB007A"/>
    <w:rsid w:val="00DB1A28"/>
    <w:rsid w:val="00DB284B"/>
    <w:rsid w:val="00DB2D77"/>
    <w:rsid w:val="00DB3489"/>
    <w:rsid w:val="00DB5B03"/>
    <w:rsid w:val="00DB6C9F"/>
    <w:rsid w:val="00DB727D"/>
    <w:rsid w:val="00DB7997"/>
    <w:rsid w:val="00DC0FE1"/>
    <w:rsid w:val="00DC1480"/>
    <w:rsid w:val="00DC1B0A"/>
    <w:rsid w:val="00DC2029"/>
    <w:rsid w:val="00DC2710"/>
    <w:rsid w:val="00DC2C43"/>
    <w:rsid w:val="00DC36B1"/>
    <w:rsid w:val="00DC4389"/>
    <w:rsid w:val="00DC524C"/>
    <w:rsid w:val="00DC6D66"/>
    <w:rsid w:val="00DC6F3F"/>
    <w:rsid w:val="00DC7584"/>
    <w:rsid w:val="00DD0204"/>
    <w:rsid w:val="00DD1C2C"/>
    <w:rsid w:val="00DD2B03"/>
    <w:rsid w:val="00DD2DF0"/>
    <w:rsid w:val="00DD3146"/>
    <w:rsid w:val="00DD33C8"/>
    <w:rsid w:val="00DD3664"/>
    <w:rsid w:val="00DD3A25"/>
    <w:rsid w:val="00DD3DB8"/>
    <w:rsid w:val="00DD4795"/>
    <w:rsid w:val="00DD4BD3"/>
    <w:rsid w:val="00DD5733"/>
    <w:rsid w:val="00DD5A2B"/>
    <w:rsid w:val="00DD67B3"/>
    <w:rsid w:val="00DD7BE8"/>
    <w:rsid w:val="00DE0530"/>
    <w:rsid w:val="00DE05E4"/>
    <w:rsid w:val="00DE0FEC"/>
    <w:rsid w:val="00DE2F20"/>
    <w:rsid w:val="00DE4B88"/>
    <w:rsid w:val="00DE5CC4"/>
    <w:rsid w:val="00DE72EA"/>
    <w:rsid w:val="00DE7830"/>
    <w:rsid w:val="00DE7EBD"/>
    <w:rsid w:val="00DF01DE"/>
    <w:rsid w:val="00DF0242"/>
    <w:rsid w:val="00DF0E07"/>
    <w:rsid w:val="00DF0FC2"/>
    <w:rsid w:val="00DF262F"/>
    <w:rsid w:val="00DF32BD"/>
    <w:rsid w:val="00DF32E8"/>
    <w:rsid w:val="00DF34FC"/>
    <w:rsid w:val="00DF41BC"/>
    <w:rsid w:val="00DF4432"/>
    <w:rsid w:val="00DF47D0"/>
    <w:rsid w:val="00DF493A"/>
    <w:rsid w:val="00DF4EF6"/>
    <w:rsid w:val="00DF4F34"/>
    <w:rsid w:val="00DF550F"/>
    <w:rsid w:val="00DF55C2"/>
    <w:rsid w:val="00DF5C88"/>
    <w:rsid w:val="00DF72C8"/>
    <w:rsid w:val="00DF74BF"/>
    <w:rsid w:val="00E011C2"/>
    <w:rsid w:val="00E013F7"/>
    <w:rsid w:val="00E01505"/>
    <w:rsid w:val="00E01BA6"/>
    <w:rsid w:val="00E0343D"/>
    <w:rsid w:val="00E03E1E"/>
    <w:rsid w:val="00E04582"/>
    <w:rsid w:val="00E049FD"/>
    <w:rsid w:val="00E04F2A"/>
    <w:rsid w:val="00E05190"/>
    <w:rsid w:val="00E06D77"/>
    <w:rsid w:val="00E07920"/>
    <w:rsid w:val="00E07DED"/>
    <w:rsid w:val="00E102B5"/>
    <w:rsid w:val="00E103C7"/>
    <w:rsid w:val="00E104EF"/>
    <w:rsid w:val="00E10BE6"/>
    <w:rsid w:val="00E10D2A"/>
    <w:rsid w:val="00E1192B"/>
    <w:rsid w:val="00E11F38"/>
    <w:rsid w:val="00E122AD"/>
    <w:rsid w:val="00E124D5"/>
    <w:rsid w:val="00E124F0"/>
    <w:rsid w:val="00E1252D"/>
    <w:rsid w:val="00E12E99"/>
    <w:rsid w:val="00E13A7E"/>
    <w:rsid w:val="00E145E8"/>
    <w:rsid w:val="00E14604"/>
    <w:rsid w:val="00E15101"/>
    <w:rsid w:val="00E1527C"/>
    <w:rsid w:val="00E2040B"/>
    <w:rsid w:val="00E2046E"/>
    <w:rsid w:val="00E20A6B"/>
    <w:rsid w:val="00E2207F"/>
    <w:rsid w:val="00E223E0"/>
    <w:rsid w:val="00E23F83"/>
    <w:rsid w:val="00E240A1"/>
    <w:rsid w:val="00E2436A"/>
    <w:rsid w:val="00E24383"/>
    <w:rsid w:val="00E243C6"/>
    <w:rsid w:val="00E2450C"/>
    <w:rsid w:val="00E26523"/>
    <w:rsid w:val="00E26AEE"/>
    <w:rsid w:val="00E27B18"/>
    <w:rsid w:val="00E3056E"/>
    <w:rsid w:val="00E31115"/>
    <w:rsid w:val="00E31499"/>
    <w:rsid w:val="00E3189E"/>
    <w:rsid w:val="00E324B7"/>
    <w:rsid w:val="00E32528"/>
    <w:rsid w:val="00E32A09"/>
    <w:rsid w:val="00E32A33"/>
    <w:rsid w:val="00E32E24"/>
    <w:rsid w:val="00E334BC"/>
    <w:rsid w:val="00E334EE"/>
    <w:rsid w:val="00E339C5"/>
    <w:rsid w:val="00E33A1E"/>
    <w:rsid w:val="00E33EB1"/>
    <w:rsid w:val="00E3450F"/>
    <w:rsid w:val="00E348E1"/>
    <w:rsid w:val="00E34AD3"/>
    <w:rsid w:val="00E34D7F"/>
    <w:rsid w:val="00E35290"/>
    <w:rsid w:val="00E35595"/>
    <w:rsid w:val="00E36D8F"/>
    <w:rsid w:val="00E370D9"/>
    <w:rsid w:val="00E4024E"/>
    <w:rsid w:val="00E407B8"/>
    <w:rsid w:val="00E407E8"/>
    <w:rsid w:val="00E42FB6"/>
    <w:rsid w:val="00E43D3C"/>
    <w:rsid w:val="00E44002"/>
    <w:rsid w:val="00E44C96"/>
    <w:rsid w:val="00E4537F"/>
    <w:rsid w:val="00E47695"/>
    <w:rsid w:val="00E477F5"/>
    <w:rsid w:val="00E4783F"/>
    <w:rsid w:val="00E502C7"/>
    <w:rsid w:val="00E51718"/>
    <w:rsid w:val="00E51730"/>
    <w:rsid w:val="00E51AF9"/>
    <w:rsid w:val="00E51EC0"/>
    <w:rsid w:val="00E5485C"/>
    <w:rsid w:val="00E550F6"/>
    <w:rsid w:val="00E55933"/>
    <w:rsid w:val="00E56248"/>
    <w:rsid w:val="00E56C16"/>
    <w:rsid w:val="00E56E3C"/>
    <w:rsid w:val="00E57160"/>
    <w:rsid w:val="00E6037E"/>
    <w:rsid w:val="00E607A8"/>
    <w:rsid w:val="00E6284F"/>
    <w:rsid w:val="00E6352D"/>
    <w:rsid w:val="00E63790"/>
    <w:rsid w:val="00E63B58"/>
    <w:rsid w:val="00E64DFF"/>
    <w:rsid w:val="00E651EA"/>
    <w:rsid w:val="00E6526A"/>
    <w:rsid w:val="00E65DF5"/>
    <w:rsid w:val="00E66F69"/>
    <w:rsid w:val="00E67994"/>
    <w:rsid w:val="00E679DF"/>
    <w:rsid w:val="00E67D22"/>
    <w:rsid w:val="00E7004A"/>
    <w:rsid w:val="00E701D8"/>
    <w:rsid w:val="00E70EEE"/>
    <w:rsid w:val="00E71298"/>
    <w:rsid w:val="00E71A65"/>
    <w:rsid w:val="00E743D1"/>
    <w:rsid w:val="00E7488D"/>
    <w:rsid w:val="00E749F1"/>
    <w:rsid w:val="00E753A0"/>
    <w:rsid w:val="00E755B9"/>
    <w:rsid w:val="00E76B44"/>
    <w:rsid w:val="00E7778D"/>
    <w:rsid w:val="00E778BE"/>
    <w:rsid w:val="00E80E0F"/>
    <w:rsid w:val="00E8213D"/>
    <w:rsid w:val="00E82755"/>
    <w:rsid w:val="00E82986"/>
    <w:rsid w:val="00E83786"/>
    <w:rsid w:val="00E83DC7"/>
    <w:rsid w:val="00E85F50"/>
    <w:rsid w:val="00E8607B"/>
    <w:rsid w:val="00E86748"/>
    <w:rsid w:val="00E87CDF"/>
    <w:rsid w:val="00E905D2"/>
    <w:rsid w:val="00E90755"/>
    <w:rsid w:val="00E90C61"/>
    <w:rsid w:val="00E91209"/>
    <w:rsid w:val="00E91383"/>
    <w:rsid w:val="00E914A5"/>
    <w:rsid w:val="00E916AA"/>
    <w:rsid w:val="00E9254F"/>
    <w:rsid w:val="00E937E1"/>
    <w:rsid w:val="00E951F6"/>
    <w:rsid w:val="00E954A7"/>
    <w:rsid w:val="00E954EE"/>
    <w:rsid w:val="00E96043"/>
    <w:rsid w:val="00E960C7"/>
    <w:rsid w:val="00E9707C"/>
    <w:rsid w:val="00E9733A"/>
    <w:rsid w:val="00E97CD4"/>
    <w:rsid w:val="00E97E31"/>
    <w:rsid w:val="00EA01B5"/>
    <w:rsid w:val="00EA0C10"/>
    <w:rsid w:val="00EA1F35"/>
    <w:rsid w:val="00EA25EB"/>
    <w:rsid w:val="00EA2F01"/>
    <w:rsid w:val="00EA3150"/>
    <w:rsid w:val="00EA39DA"/>
    <w:rsid w:val="00EA3AFA"/>
    <w:rsid w:val="00EA57A7"/>
    <w:rsid w:val="00EA5D3E"/>
    <w:rsid w:val="00EA5F2B"/>
    <w:rsid w:val="00EA644A"/>
    <w:rsid w:val="00EA7483"/>
    <w:rsid w:val="00EB02AA"/>
    <w:rsid w:val="00EB0F2C"/>
    <w:rsid w:val="00EB1E16"/>
    <w:rsid w:val="00EB295E"/>
    <w:rsid w:val="00EB399B"/>
    <w:rsid w:val="00EB3D42"/>
    <w:rsid w:val="00EB5360"/>
    <w:rsid w:val="00EB59D2"/>
    <w:rsid w:val="00EB62E0"/>
    <w:rsid w:val="00EB798C"/>
    <w:rsid w:val="00EC0C09"/>
    <w:rsid w:val="00EC132F"/>
    <w:rsid w:val="00EC1482"/>
    <w:rsid w:val="00EC14F5"/>
    <w:rsid w:val="00EC1D7C"/>
    <w:rsid w:val="00EC2ABB"/>
    <w:rsid w:val="00EC3A79"/>
    <w:rsid w:val="00EC3E8A"/>
    <w:rsid w:val="00EC437F"/>
    <w:rsid w:val="00EC4CC8"/>
    <w:rsid w:val="00EC5AA6"/>
    <w:rsid w:val="00EC60EE"/>
    <w:rsid w:val="00EC7272"/>
    <w:rsid w:val="00EC7F81"/>
    <w:rsid w:val="00ED05B2"/>
    <w:rsid w:val="00ED0CFA"/>
    <w:rsid w:val="00ED128E"/>
    <w:rsid w:val="00ED289B"/>
    <w:rsid w:val="00ED3850"/>
    <w:rsid w:val="00ED477F"/>
    <w:rsid w:val="00ED5316"/>
    <w:rsid w:val="00ED5882"/>
    <w:rsid w:val="00ED590D"/>
    <w:rsid w:val="00ED5CE2"/>
    <w:rsid w:val="00ED70FD"/>
    <w:rsid w:val="00ED73EA"/>
    <w:rsid w:val="00ED74AA"/>
    <w:rsid w:val="00ED7648"/>
    <w:rsid w:val="00EE120A"/>
    <w:rsid w:val="00EE157C"/>
    <w:rsid w:val="00EE1D8F"/>
    <w:rsid w:val="00EE2BA5"/>
    <w:rsid w:val="00EE2D7F"/>
    <w:rsid w:val="00EE34CB"/>
    <w:rsid w:val="00EE3C9B"/>
    <w:rsid w:val="00EE40C5"/>
    <w:rsid w:val="00EE52C0"/>
    <w:rsid w:val="00EE53CB"/>
    <w:rsid w:val="00EE55F7"/>
    <w:rsid w:val="00EE562F"/>
    <w:rsid w:val="00EE5ACD"/>
    <w:rsid w:val="00EE65C1"/>
    <w:rsid w:val="00EE6851"/>
    <w:rsid w:val="00EE7432"/>
    <w:rsid w:val="00EE7F8E"/>
    <w:rsid w:val="00EF0993"/>
    <w:rsid w:val="00EF21DF"/>
    <w:rsid w:val="00EF2CCF"/>
    <w:rsid w:val="00EF3A0B"/>
    <w:rsid w:val="00EF4752"/>
    <w:rsid w:val="00EF50FF"/>
    <w:rsid w:val="00EF6A8B"/>
    <w:rsid w:val="00F0096A"/>
    <w:rsid w:val="00F0250A"/>
    <w:rsid w:val="00F0291A"/>
    <w:rsid w:val="00F03E43"/>
    <w:rsid w:val="00F05916"/>
    <w:rsid w:val="00F05EFC"/>
    <w:rsid w:val="00F066F5"/>
    <w:rsid w:val="00F06B97"/>
    <w:rsid w:val="00F1121A"/>
    <w:rsid w:val="00F1261F"/>
    <w:rsid w:val="00F129DC"/>
    <w:rsid w:val="00F13DEB"/>
    <w:rsid w:val="00F14693"/>
    <w:rsid w:val="00F14AC6"/>
    <w:rsid w:val="00F14E87"/>
    <w:rsid w:val="00F152C8"/>
    <w:rsid w:val="00F156B1"/>
    <w:rsid w:val="00F165C4"/>
    <w:rsid w:val="00F1660E"/>
    <w:rsid w:val="00F16955"/>
    <w:rsid w:val="00F176B3"/>
    <w:rsid w:val="00F2131F"/>
    <w:rsid w:val="00F22954"/>
    <w:rsid w:val="00F233AF"/>
    <w:rsid w:val="00F239A4"/>
    <w:rsid w:val="00F23F40"/>
    <w:rsid w:val="00F2472A"/>
    <w:rsid w:val="00F25B37"/>
    <w:rsid w:val="00F25DEE"/>
    <w:rsid w:val="00F273C7"/>
    <w:rsid w:val="00F30D00"/>
    <w:rsid w:val="00F3114F"/>
    <w:rsid w:val="00F31515"/>
    <w:rsid w:val="00F31685"/>
    <w:rsid w:val="00F3171A"/>
    <w:rsid w:val="00F32F15"/>
    <w:rsid w:val="00F3350B"/>
    <w:rsid w:val="00F33CE7"/>
    <w:rsid w:val="00F346FD"/>
    <w:rsid w:val="00F357C6"/>
    <w:rsid w:val="00F35AB2"/>
    <w:rsid w:val="00F36507"/>
    <w:rsid w:val="00F36752"/>
    <w:rsid w:val="00F36B70"/>
    <w:rsid w:val="00F36ED4"/>
    <w:rsid w:val="00F37055"/>
    <w:rsid w:val="00F374C1"/>
    <w:rsid w:val="00F37C40"/>
    <w:rsid w:val="00F40185"/>
    <w:rsid w:val="00F40594"/>
    <w:rsid w:val="00F40D66"/>
    <w:rsid w:val="00F43AA3"/>
    <w:rsid w:val="00F43DFB"/>
    <w:rsid w:val="00F44825"/>
    <w:rsid w:val="00F44B87"/>
    <w:rsid w:val="00F45285"/>
    <w:rsid w:val="00F45A14"/>
    <w:rsid w:val="00F45E5D"/>
    <w:rsid w:val="00F4646F"/>
    <w:rsid w:val="00F46991"/>
    <w:rsid w:val="00F47A64"/>
    <w:rsid w:val="00F47C7A"/>
    <w:rsid w:val="00F510C3"/>
    <w:rsid w:val="00F51649"/>
    <w:rsid w:val="00F51D38"/>
    <w:rsid w:val="00F523AD"/>
    <w:rsid w:val="00F5389D"/>
    <w:rsid w:val="00F53985"/>
    <w:rsid w:val="00F53D02"/>
    <w:rsid w:val="00F53E1B"/>
    <w:rsid w:val="00F54156"/>
    <w:rsid w:val="00F56306"/>
    <w:rsid w:val="00F56973"/>
    <w:rsid w:val="00F56D16"/>
    <w:rsid w:val="00F5756A"/>
    <w:rsid w:val="00F60F2E"/>
    <w:rsid w:val="00F613EE"/>
    <w:rsid w:val="00F61D6D"/>
    <w:rsid w:val="00F61D94"/>
    <w:rsid w:val="00F62350"/>
    <w:rsid w:val="00F63750"/>
    <w:rsid w:val="00F64310"/>
    <w:rsid w:val="00F645B7"/>
    <w:rsid w:val="00F648F0"/>
    <w:rsid w:val="00F64E3E"/>
    <w:rsid w:val="00F660F9"/>
    <w:rsid w:val="00F6660E"/>
    <w:rsid w:val="00F67A84"/>
    <w:rsid w:val="00F702A8"/>
    <w:rsid w:val="00F7034F"/>
    <w:rsid w:val="00F710FC"/>
    <w:rsid w:val="00F7177A"/>
    <w:rsid w:val="00F720E8"/>
    <w:rsid w:val="00F72490"/>
    <w:rsid w:val="00F733E5"/>
    <w:rsid w:val="00F73506"/>
    <w:rsid w:val="00F75C6C"/>
    <w:rsid w:val="00F76768"/>
    <w:rsid w:val="00F77D8F"/>
    <w:rsid w:val="00F77FBD"/>
    <w:rsid w:val="00F80761"/>
    <w:rsid w:val="00F80CF3"/>
    <w:rsid w:val="00F81A51"/>
    <w:rsid w:val="00F822BC"/>
    <w:rsid w:val="00F82511"/>
    <w:rsid w:val="00F832AB"/>
    <w:rsid w:val="00F835B5"/>
    <w:rsid w:val="00F83751"/>
    <w:rsid w:val="00F8528A"/>
    <w:rsid w:val="00F85709"/>
    <w:rsid w:val="00F862E3"/>
    <w:rsid w:val="00F868CF"/>
    <w:rsid w:val="00F8781E"/>
    <w:rsid w:val="00F87A36"/>
    <w:rsid w:val="00F9008D"/>
    <w:rsid w:val="00F9077F"/>
    <w:rsid w:val="00F90A6D"/>
    <w:rsid w:val="00F91022"/>
    <w:rsid w:val="00F91454"/>
    <w:rsid w:val="00F9229A"/>
    <w:rsid w:val="00F926A7"/>
    <w:rsid w:val="00F92A4C"/>
    <w:rsid w:val="00F92E9B"/>
    <w:rsid w:val="00F93000"/>
    <w:rsid w:val="00F93679"/>
    <w:rsid w:val="00F938CA"/>
    <w:rsid w:val="00F942C3"/>
    <w:rsid w:val="00F94BA9"/>
    <w:rsid w:val="00F94D12"/>
    <w:rsid w:val="00F95133"/>
    <w:rsid w:val="00F96AAD"/>
    <w:rsid w:val="00F975BC"/>
    <w:rsid w:val="00F97AF8"/>
    <w:rsid w:val="00FA0139"/>
    <w:rsid w:val="00FA0162"/>
    <w:rsid w:val="00FA0280"/>
    <w:rsid w:val="00FA03DD"/>
    <w:rsid w:val="00FA077C"/>
    <w:rsid w:val="00FA1EEE"/>
    <w:rsid w:val="00FA3FC1"/>
    <w:rsid w:val="00FA5C0C"/>
    <w:rsid w:val="00FA60BD"/>
    <w:rsid w:val="00FA61EC"/>
    <w:rsid w:val="00FA6388"/>
    <w:rsid w:val="00FA74EE"/>
    <w:rsid w:val="00FB2068"/>
    <w:rsid w:val="00FB2B0F"/>
    <w:rsid w:val="00FB3984"/>
    <w:rsid w:val="00FB4995"/>
    <w:rsid w:val="00FB49B3"/>
    <w:rsid w:val="00FB6C0A"/>
    <w:rsid w:val="00FB6D99"/>
    <w:rsid w:val="00FB6F0C"/>
    <w:rsid w:val="00FB7B87"/>
    <w:rsid w:val="00FB7F80"/>
    <w:rsid w:val="00FC19E9"/>
    <w:rsid w:val="00FC1D19"/>
    <w:rsid w:val="00FC1EE4"/>
    <w:rsid w:val="00FC2544"/>
    <w:rsid w:val="00FC260B"/>
    <w:rsid w:val="00FC2D70"/>
    <w:rsid w:val="00FC3837"/>
    <w:rsid w:val="00FC3985"/>
    <w:rsid w:val="00FC3C22"/>
    <w:rsid w:val="00FC4B3D"/>
    <w:rsid w:val="00FC59DF"/>
    <w:rsid w:val="00FC68A1"/>
    <w:rsid w:val="00FC7220"/>
    <w:rsid w:val="00FC75D7"/>
    <w:rsid w:val="00FD0211"/>
    <w:rsid w:val="00FD05AA"/>
    <w:rsid w:val="00FD0D6D"/>
    <w:rsid w:val="00FD3131"/>
    <w:rsid w:val="00FD319B"/>
    <w:rsid w:val="00FD3234"/>
    <w:rsid w:val="00FD375E"/>
    <w:rsid w:val="00FD39B4"/>
    <w:rsid w:val="00FD53BD"/>
    <w:rsid w:val="00FD5734"/>
    <w:rsid w:val="00FD5E2C"/>
    <w:rsid w:val="00FD5F02"/>
    <w:rsid w:val="00FD63F0"/>
    <w:rsid w:val="00FD77F0"/>
    <w:rsid w:val="00FD7FFE"/>
    <w:rsid w:val="00FE0C50"/>
    <w:rsid w:val="00FE1756"/>
    <w:rsid w:val="00FE1D37"/>
    <w:rsid w:val="00FE22F4"/>
    <w:rsid w:val="00FE26A3"/>
    <w:rsid w:val="00FE31BE"/>
    <w:rsid w:val="00FE398B"/>
    <w:rsid w:val="00FE3B73"/>
    <w:rsid w:val="00FE4E3D"/>
    <w:rsid w:val="00FE5F69"/>
    <w:rsid w:val="00FE6065"/>
    <w:rsid w:val="00FE6B2C"/>
    <w:rsid w:val="00FE7590"/>
    <w:rsid w:val="00FE7F74"/>
    <w:rsid w:val="00FF0599"/>
    <w:rsid w:val="00FF09A4"/>
    <w:rsid w:val="00FF09A5"/>
    <w:rsid w:val="00FF0BA0"/>
    <w:rsid w:val="00FF193B"/>
    <w:rsid w:val="00FF1A6B"/>
    <w:rsid w:val="00FF2BAB"/>
    <w:rsid w:val="00FF330D"/>
    <w:rsid w:val="00FF46D9"/>
    <w:rsid w:val="00FF62A1"/>
    <w:rsid w:val="00FF62D7"/>
    <w:rsid w:val="00FF6492"/>
    <w:rsid w:val="00FF69CA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,2.5mm,,2.5mm"/>
    </o:shapedefaults>
    <o:shapelayout v:ext="edit">
      <o:idmap v:ext="edit" data="2"/>
    </o:shapelayout>
  </w:shapeDefaults>
  <w:decimalSymbol w:val=","/>
  <w:listSeparator w:val=","/>
  <w14:docId w14:val="66060763"/>
  <w15:docId w15:val="{3E79EB13-F9AC-4BE9-9102-04A95037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A36"/>
    <w:pPr>
      <w:spacing w:line="360" w:lineRule="auto"/>
      <w:jc w:val="both"/>
    </w:pPr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667CF"/>
    <w:pPr>
      <w:keepNext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link w:val="Heading2Char"/>
    <w:qFormat/>
    <w:rsid w:val="00B667CF"/>
    <w:pPr>
      <w:keepNext/>
      <w:ind w:left="567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B667CF"/>
    <w:pPr>
      <w:keepNext/>
      <w:tabs>
        <w:tab w:val="left" w:pos="567"/>
      </w:tabs>
      <w:ind w:left="1134"/>
      <w:outlineLvl w:val="2"/>
    </w:pPr>
    <w:rPr>
      <w:b/>
      <w:iCs/>
    </w:rPr>
  </w:style>
  <w:style w:type="paragraph" w:styleId="Heading4">
    <w:name w:val="heading 4"/>
    <w:basedOn w:val="Normal"/>
    <w:next w:val="Normal"/>
    <w:link w:val="Heading4Char"/>
    <w:qFormat/>
    <w:rsid w:val="00B667CF"/>
    <w:pPr>
      <w:keepNext/>
      <w:tabs>
        <w:tab w:val="left" w:pos="567"/>
      </w:tabs>
      <w:ind w:left="1985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B667CF"/>
    <w:pPr>
      <w:keepNext/>
      <w:tabs>
        <w:tab w:val="left" w:pos="567"/>
      </w:tabs>
      <w:ind w:left="2552"/>
      <w:outlineLvl w:val="4"/>
    </w:pPr>
    <w:rPr>
      <w:rFonts w:cs="Arial"/>
      <w:bCs/>
      <w:i/>
    </w:rPr>
  </w:style>
  <w:style w:type="paragraph" w:styleId="Heading6">
    <w:name w:val="heading 6"/>
    <w:basedOn w:val="Normal"/>
    <w:next w:val="Normal"/>
    <w:link w:val="Heading6Char"/>
    <w:qFormat/>
    <w:rsid w:val="00B667CF"/>
    <w:pPr>
      <w:keepNext/>
      <w:tabs>
        <w:tab w:val="left" w:pos="567"/>
      </w:tabs>
      <w:ind w:left="570" w:hanging="570"/>
      <w:outlineLvl w:val="5"/>
    </w:pPr>
    <w:rPr>
      <w:rFonts w:cs="Arial"/>
      <w:b/>
      <w:bCs/>
    </w:rPr>
  </w:style>
  <w:style w:type="paragraph" w:styleId="Heading7">
    <w:name w:val="heading 7"/>
    <w:basedOn w:val="Normal"/>
    <w:next w:val="Normal"/>
    <w:link w:val="Heading7Char"/>
    <w:qFormat/>
    <w:rsid w:val="00B667CF"/>
    <w:pPr>
      <w:keepNext/>
      <w:outlineLvl w:val="6"/>
    </w:pPr>
    <w:rPr>
      <w:rFonts w:cs="Arial"/>
      <w:b/>
      <w:bCs/>
      <w:sz w:val="18"/>
    </w:rPr>
  </w:style>
  <w:style w:type="paragraph" w:styleId="Heading8">
    <w:name w:val="heading 8"/>
    <w:basedOn w:val="Normal"/>
    <w:next w:val="Normal"/>
    <w:link w:val="Heading8Char"/>
    <w:qFormat/>
    <w:rsid w:val="00B667CF"/>
    <w:pPr>
      <w:keepNext/>
      <w:ind w:left="72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B667CF"/>
    <w:pPr>
      <w:keepNext/>
      <w:jc w:val="center"/>
      <w:outlineLvl w:val="8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667CF"/>
    <w:pPr>
      <w:framePr w:w="5586" w:h="1980" w:hSpace="180" w:wrap="around" w:vAnchor="text" w:hAnchor="page" w:x="5233" w:y="3610"/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solid" w:color="FFFFFF" w:fill="FFFFFF"/>
      <w:jc w:val="center"/>
    </w:pPr>
    <w:rPr>
      <w:b/>
      <w:bCs/>
      <w:sz w:val="32"/>
    </w:rPr>
  </w:style>
  <w:style w:type="paragraph" w:styleId="BodyText2">
    <w:name w:val="Body Text 2"/>
    <w:basedOn w:val="Normal"/>
    <w:link w:val="BodyText2Char"/>
    <w:rsid w:val="00B667CF"/>
    <w:pPr>
      <w:jc w:val="center"/>
    </w:pPr>
    <w:rPr>
      <w:b/>
      <w:bCs/>
      <w:sz w:val="32"/>
    </w:rPr>
  </w:style>
  <w:style w:type="paragraph" w:styleId="Title">
    <w:name w:val="Title"/>
    <w:basedOn w:val="Normal"/>
    <w:link w:val="TitleChar"/>
    <w:qFormat/>
    <w:rsid w:val="00B667CF"/>
    <w:pPr>
      <w:jc w:val="center"/>
    </w:pPr>
    <w:rPr>
      <w:b/>
      <w:bCs/>
    </w:rPr>
  </w:style>
  <w:style w:type="paragraph" w:styleId="Header">
    <w:name w:val="header"/>
    <w:aliases w:val="Contents Header"/>
    <w:basedOn w:val="Normal"/>
    <w:link w:val="HeaderChar"/>
    <w:uiPriority w:val="99"/>
    <w:rsid w:val="00B667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667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67CF"/>
  </w:style>
  <w:style w:type="paragraph" w:styleId="BodyTextIndent">
    <w:name w:val="Body Text Indent"/>
    <w:basedOn w:val="Normal"/>
    <w:link w:val="BodyTextIndentChar1"/>
    <w:rsid w:val="00B667CF"/>
    <w:pPr>
      <w:tabs>
        <w:tab w:val="left" w:pos="567"/>
      </w:tabs>
      <w:ind w:left="573"/>
    </w:pPr>
    <w:rPr>
      <w:rFonts w:cs="Arial"/>
    </w:rPr>
  </w:style>
  <w:style w:type="paragraph" w:styleId="BodyTextIndent2">
    <w:name w:val="Body Text Indent 2"/>
    <w:basedOn w:val="Normal"/>
    <w:link w:val="BodyTextIndent2Char"/>
    <w:rsid w:val="00B667CF"/>
    <w:pPr>
      <w:tabs>
        <w:tab w:val="left" w:pos="567"/>
      </w:tabs>
      <w:ind w:left="570"/>
    </w:pPr>
    <w:rPr>
      <w:rFonts w:cs="Arial"/>
    </w:rPr>
  </w:style>
  <w:style w:type="paragraph" w:styleId="BodyText3">
    <w:name w:val="Body Text 3"/>
    <w:basedOn w:val="Normal"/>
    <w:link w:val="BodyText3Char"/>
    <w:rsid w:val="00B667CF"/>
    <w:rPr>
      <w:rFonts w:cs="Arial"/>
    </w:rPr>
  </w:style>
  <w:style w:type="paragraph" w:styleId="Subtitle">
    <w:name w:val="Subtitle"/>
    <w:basedOn w:val="Normal"/>
    <w:link w:val="SubtitleChar"/>
    <w:qFormat/>
    <w:rsid w:val="00B667CF"/>
    <w:rPr>
      <w:rFonts w:cs="Arial"/>
      <w:b/>
      <w:bCs/>
      <w:sz w:val="18"/>
    </w:rPr>
  </w:style>
  <w:style w:type="paragraph" w:styleId="BodyTextIndent3">
    <w:name w:val="Body Text Indent 3"/>
    <w:basedOn w:val="Normal"/>
    <w:link w:val="BodyTextIndent3Char"/>
    <w:rsid w:val="00B667CF"/>
    <w:pPr>
      <w:tabs>
        <w:tab w:val="left" w:pos="567"/>
      </w:tabs>
      <w:ind w:left="1689"/>
    </w:pPr>
    <w:rPr>
      <w:rFonts w:cs="Arial"/>
    </w:rPr>
  </w:style>
  <w:style w:type="paragraph" w:styleId="FootnoteText">
    <w:name w:val="footnote text"/>
    <w:basedOn w:val="Normal"/>
    <w:link w:val="FootnoteTextChar"/>
    <w:uiPriority w:val="99"/>
    <w:semiHidden/>
    <w:rsid w:val="00A60B9D"/>
    <w:pPr>
      <w:spacing w:line="240" w:lineRule="auto"/>
      <w:jc w:val="left"/>
    </w:pPr>
    <w:rPr>
      <w:rFonts w:ascii="Times New Roman" w:hAnsi="Times New Roman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A60B9D"/>
    <w:rPr>
      <w:vertAlign w:val="superscript"/>
    </w:rPr>
  </w:style>
  <w:style w:type="paragraph" w:styleId="BalloonText">
    <w:name w:val="Balloon Text"/>
    <w:basedOn w:val="Normal"/>
    <w:link w:val="BalloonTextChar"/>
    <w:rsid w:val="00A60B9D"/>
    <w:pPr>
      <w:spacing w:line="240" w:lineRule="auto"/>
      <w:jc w:val="left"/>
    </w:pPr>
    <w:rPr>
      <w:rFonts w:ascii="Tahoma" w:hAnsi="Tahoma" w:cs="Tahoma"/>
      <w:sz w:val="16"/>
      <w:szCs w:val="16"/>
      <w:lang w:val="en-ZA"/>
    </w:rPr>
  </w:style>
  <w:style w:type="table" w:styleId="TableGrid">
    <w:name w:val="Table Grid"/>
    <w:basedOn w:val="TableNormal"/>
    <w:rsid w:val="006B5FA5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00BE7"/>
    <w:pPr>
      <w:shd w:val="clear" w:color="auto" w:fill="000080"/>
    </w:pPr>
    <w:rPr>
      <w:rFonts w:ascii="Tahoma" w:hAnsi="Tahoma" w:cs="Tahoma"/>
      <w:szCs w:val="20"/>
    </w:rPr>
  </w:style>
  <w:style w:type="paragraph" w:styleId="TOC1">
    <w:name w:val="toc 1"/>
    <w:basedOn w:val="Normal"/>
    <w:next w:val="Normal"/>
    <w:autoRedefine/>
    <w:uiPriority w:val="39"/>
    <w:qFormat/>
    <w:rsid w:val="000A431C"/>
    <w:pPr>
      <w:tabs>
        <w:tab w:val="left" w:pos="440"/>
        <w:tab w:val="right" w:leader="dot" w:pos="9573"/>
      </w:tabs>
    </w:pPr>
    <w:rPr>
      <w:rFonts w:ascii="Arial Bold" w:hAnsi="Arial Bold"/>
      <w:b/>
      <w:caps/>
      <w:noProof/>
    </w:rPr>
  </w:style>
  <w:style w:type="paragraph" w:styleId="TOC2">
    <w:name w:val="toc 2"/>
    <w:basedOn w:val="Normal"/>
    <w:next w:val="Normal"/>
    <w:autoRedefine/>
    <w:uiPriority w:val="39"/>
    <w:qFormat/>
    <w:rsid w:val="00C5019F"/>
    <w:pPr>
      <w:tabs>
        <w:tab w:val="left" w:pos="450"/>
        <w:tab w:val="right" w:leader="dot" w:pos="9634"/>
      </w:tabs>
    </w:pPr>
  </w:style>
  <w:style w:type="character" w:styleId="Hyperlink">
    <w:name w:val="Hyperlink"/>
    <w:basedOn w:val="DefaultParagraphFont"/>
    <w:uiPriority w:val="99"/>
    <w:rsid w:val="002128B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2F5698"/>
    <w:rPr>
      <w:rFonts w:ascii="Arial" w:hAnsi="Arial"/>
      <w:b/>
      <w:b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3A3C05"/>
    <w:pPr>
      <w:ind w:left="720"/>
      <w:contextualSpacing/>
    </w:pPr>
  </w:style>
  <w:style w:type="paragraph" w:customStyle="1" w:styleId="Hilight">
    <w:name w:val="Hilight"/>
    <w:basedOn w:val="Normal"/>
    <w:rsid w:val="006E1A91"/>
    <w:pPr>
      <w:widowControl w:val="0"/>
      <w:autoSpaceDE w:val="0"/>
      <w:autoSpaceDN w:val="0"/>
      <w:adjustRightInd w:val="0"/>
      <w:spacing w:line="240" w:lineRule="auto"/>
      <w:ind w:left="720" w:hanging="720"/>
    </w:pPr>
    <w:rPr>
      <w:rFonts w:cs="Arial"/>
      <w:sz w:val="22"/>
      <w:szCs w:val="22"/>
      <w:lang w:eastAsia="en-GB"/>
    </w:rPr>
  </w:style>
  <w:style w:type="paragraph" w:styleId="NormalWeb">
    <w:name w:val="Normal (Web)"/>
    <w:basedOn w:val="Normal"/>
    <w:uiPriority w:val="99"/>
    <w:rsid w:val="009F6226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</w:rPr>
  </w:style>
  <w:style w:type="table" w:styleId="TableClassic2">
    <w:name w:val="Table Classic 2"/>
    <w:basedOn w:val="TableNormal"/>
    <w:rsid w:val="00D1434F"/>
    <w:pPr>
      <w:spacing w:line="360" w:lineRule="auto"/>
      <w:jc w:val="both"/>
    </w:pPr>
    <w:rPr>
      <w:lang w:val="en-ZA" w:eastAsia="en-Z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1">
    <w:name w:val="Body Text1"/>
    <w:basedOn w:val="Normal"/>
    <w:rsid w:val="00D1434F"/>
    <w:pPr>
      <w:overflowPunct w:val="0"/>
      <w:autoSpaceDE w:val="0"/>
      <w:autoSpaceDN w:val="0"/>
      <w:adjustRightInd w:val="0"/>
      <w:spacing w:before="240" w:after="120" w:line="240" w:lineRule="auto"/>
      <w:jc w:val="left"/>
      <w:textAlignment w:val="baseline"/>
    </w:pPr>
    <w:rPr>
      <w:noProof/>
      <w:szCs w:val="20"/>
      <w:lang w:val="en-US"/>
    </w:rPr>
  </w:style>
  <w:style w:type="character" w:styleId="CommentReference">
    <w:name w:val="annotation reference"/>
    <w:basedOn w:val="DefaultParagraphFont"/>
    <w:rsid w:val="001F12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126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1F1266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1F1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1266"/>
    <w:rPr>
      <w:rFonts w:ascii="Arial" w:hAnsi="Arial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locked/>
    <w:rsid w:val="002D01C9"/>
    <w:rPr>
      <w:rFonts w:ascii="Arial" w:hAnsi="Arial"/>
      <w:b/>
      <w:bCs/>
      <w:sz w:val="22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locked/>
    <w:rsid w:val="002D01C9"/>
    <w:rPr>
      <w:rFonts w:ascii="Arial" w:hAnsi="Arial"/>
      <w:b/>
      <w:iCs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locked/>
    <w:rsid w:val="002D01C9"/>
    <w:rPr>
      <w:rFonts w:ascii="Arial" w:hAnsi="Arial"/>
      <w:b/>
      <w:bCs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locked/>
    <w:rsid w:val="002D01C9"/>
    <w:rPr>
      <w:rFonts w:ascii="Arial" w:hAnsi="Arial"/>
      <w:b/>
      <w:bCs/>
      <w:sz w:val="32"/>
      <w:szCs w:val="24"/>
      <w:shd w:val="solid" w:color="FFFFFF" w:fill="FFFFFF"/>
      <w:lang w:val="en-GB"/>
    </w:rPr>
  </w:style>
  <w:style w:type="paragraph" w:customStyle="1" w:styleId="TableParagraph">
    <w:name w:val="Table Paragraph"/>
    <w:basedOn w:val="Normal"/>
    <w:uiPriority w:val="1"/>
    <w:qFormat/>
    <w:rsid w:val="002D01C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/>
      <w:sz w:val="24"/>
      <w:lang w:val="en-ZA" w:eastAsia="en-ZA"/>
    </w:rPr>
  </w:style>
  <w:style w:type="character" w:customStyle="1" w:styleId="HeaderChar">
    <w:name w:val="Header Char"/>
    <w:aliases w:val="Contents Header Char"/>
    <w:basedOn w:val="DefaultParagraphFont"/>
    <w:link w:val="Header"/>
    <w:uiPriority w:val="99"/>
    <w:locked/>
    <w:rsid w:val="002D01C9"/>
    <w:rPr>
      <w:rFonts w:ascii="Arial" w:hAnsi="Arial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D01C9"/>
    <w:rPr>
      <w:rFonts w:ascii="Arial" w:hAnsi="Arial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883CA7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83CA7"/>
    <w:pPr>
      <w:spacing w:after="100" w:line="276" w:lineRule="auto"/>
      <w:ind w:left="440"/>
      <w:jc w:val="left"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table" w:customStyle="1" w:styleId="TableGrid1">
    <w:name w:val="Table Grid1"/>
    <w:basedOn w:val="TableNormal"/>
    <w:next w:val="TableGrid"/>
    <w:rsid w:val="00A0682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rsid w:val="00EE6851"/>
    <w:pPr>
      <w:spacing w:before="80" w:after="80" w:line="240" w:lineRule="auto"/>
      <w:ind w:left="720" w:hanging="360"/>
      <w:jc w:val="left"/>
    </w:pPr>
    <w:rPr>
      <w:rFonts w:ascii="Times New Roman" w:hAnsi="Times New Roman"/>
      <w:sz w:val="24"/>
      <w:lang w:val="en-US"/>
    </w:rPr>
  </w:style>
  <w:style w:type="paragraph" w:styleId="BlockText">
    <w:name w:val="Block Text"/>
    <w:basedOn w:val="Normal"/>
    <w:rsid w:val="00EE6851"/>
    <w:pPr>
      <w:widowControl w:val="0"/>
      <w:tabs>
        <w:tab w:val="left" w:pos="-720"/>
        <w:tab w:val="left" w:pos="590"/>
        <w:tab w:val="left" w:pos="1328"/>
        <w:tab w:val="left" w:pos="1999"/>
        <w:tab w:val="left" w:pos="2234"/>
        <w:tab w:val="left" w:pos="3132"/>
        <w:tab w:val="left" w:pos="3542"/>
        <w:tab w:val="left" w:pos="4280"/>
        <w:tab w:val="left" w:pos="5166"/>
        <w:tab w:val="left" w:pos="5756"/>
        <w:tab w:val="left" w:pos="6494"/>
        <w:tab w:val="left" w:pos="7232"/>
        <w:tab w:val="left" w:pos="7970"/>
        <w:tab w:val="left" w:pos="8708"/>
        <w:tab w:val="left" w:pos="9446"/>
        <w:tab w:val="left" w:pos="10184"/>
      </w:tabs>
      <w:spacing w:before="80" w:after="80" w:line="240" w:lineRule="auto"/>
      <w:ind w:left="588" w:right="-453"/>
    </w:pPr>
    <w:rPr>
      <w:rFonts w:ascii="Univers" w:hAnsi="Univers"/>
      <w:spacing w:val="-3"/>
      <w:sz w:val="24"/>
      <w:szCs w:val="20"/>
    </w:rPr>
  </w:style>
  <w:style w:type="paragraph" w:customStyle="1" w:styleId="Paragraph">
    <w:name w:val="Paragraph"/>
    <w:basedOn w:val="Normal"/>
    <w:rsid w:val="00EE6851"/>
    <w:pPr>
      <w:tabs>
        <w:tab w:val="left" w:pos="7371"/>
      </w:tabs>
      <w:spacing w:before="60" w:after="120" w:line="240" w:lineRule="auto"/>
    </w:pPr>
    <w:rPr>
      <w:rFonts w:ascii="Tahoma" w:hAnsi="Tahoma"/>
      <w:szCs w:val="20"/>
      <w:lang w:val="en-ZA"/>
    </w:rPr>
  </w:style>
  <w:style w:type="paragraph" w:customStyle="1" w:styleId="ParagraphSingleBOLD">
    <w:name w:val="Paragraph (Single) BOLD"/>
    <w:basedOn w:val="Normal"/>
    <w:rsid w:val="00EE6851"/>
    <w:pPr>
      <w:tabs>
        <w:tab w:val="left" w:pos="7371"/>
      </w:tabs>
      <w:spacing w:before="60" w:after="60" w:line="240" w:lineRule="auto"/>
      <w:jc w:val="left"/>
    </w:pPr>
    <w:rPr>
      <w:rFonts w:ascii="Tahoma" w:hAnsi="Tahoma"/>
      <w:b/>
      <w:szCs w:val="20"/>
      <w:lang w:val="en-ZA"/>
    </w:rPr>
  </w:style>
  <w:style w:type="paragraph" w:styleId="TOC4">
    <w:name w:val="toc 4"/>
    <w:basedOn w:val="Normal"/>
    <w:next w:val="Normal"/>
    <w:autoRedefine/>
    <w:uiPriority w:val="39"/>
    <w:rsid w:val="00EE6851"/>
    <w:pPr>
      <w:spacing w:before="80" w:after="80"/>
      <w:ind w:left="60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EE6851"/>
    <w:pPr>
      <w:spacing w:before="80" w:after="80"/>
      <w:ind w:left="80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EE6851"/>
    <w:pPr>
      <w:spacing w:before="80" w:after="80"/>
      <w:ind w:left="10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EE6851"/>
    <w:pPr>
      <w:spacing w:before="80" w:after="8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EE6851"/>
    <w:pPr>
      <w:spacing w:before="80" w:after="80"/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EE6851"/>
    <w:pPr>
      <w:spacing w:before="80" w:after="80"/>
      <w:ind w:left="160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6851"/>
    <w:rPr>
      <w:rFonts w:ascii="Tahoma" w:hAnsi="Tahoma" w:cs="Tahoma"/>
      <w:sz w:val="16"/>
      <w:szCs w:val="16"/>
      <w:lang w:val="en-ZA"/>
    </w:rPr>
  </w:style>
  <w:style w:type="paragraph" w:customStyle="1" w:styleId="normal-p">
    <w:name w:val="normal-p"/>
    <w:basedOn w:val="Normal"/>
    <w:rsid w:val="00EE685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ZA" w:eastAsia="en-ZA"/>
    </w:rPr>
  </w:style>
  <w:style w:type="paragraph" w:styleId="Caption">
    <w:name w:val="caption"/>
    <w:aliases w:val="BCX Caption,Table Caption"/>
    <w:basedOn w:val="Normal"/>
    <w:next w:val="Normal"/>
    <w:link w:val="CaptionChar"/>
    <w:unhideWhenUsed/>
    <w:qFormat/>
    <w:rsid w:val="00EE6851"/>
    <w:pPr>
      <w:keepNext/>
      <w:pBdr>
        <w:bottom w:val="single" w:sz="4" w:space="1" w:color="auto"/>
      </w:pBdr>
      <w:spacing w:before="80" w:after="200" w:line="276" w:lineRule="auto"/>
    </w:pPr>
    <w:rPr>
      <w:rFonts w:cs="Arial"/>
      <w:i/>
      <w:iCs/>
      <w:szCs w:val="18"/>
    </w:rPr>
  </w:style>
  <w:style w:type="numbering" w:customStyle="1" w:styleId="Style1">
    <w:name w:val="Style1"/>
    <w:uiPriority w:val="99"/>
    <w:rsid w:val="00EE6851"/>
    <w:pPr>
      <w:numPr>
        <w:numId w:val="1"/>
      </w:numPr>
    </w:pPr>
  </w:style>
  <w:style w:type="paragraph" w:customStyle="1" w:styleId="Default">
    <w:name w:val="Default"/>
    <w:rsid w:val="00EE68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ZA" w:eastAsia="en-ZA"/>
    </w:rPr>
  </w:style>
  <w:style w:type="character" w:customStyle="1" w:styleId="ms-rtethemeforecolor-2-0">
    <w:name w:val="ms-rtethemeforecolor-2-0"/>
    <w:basedOn w:val="DefaultParagraphFont"/>
    <w:rsid w:val="00EE6851"/>
  </w:style>
  <w:style w:type="character" w:styleId="FollowedHyperlink">
    <w:name w:val="FollowedHyperlink"/>
    <w:basedOn w:val="DefaultParagraphFont"/>
    <w:uiPriority w:val="99"/>
    <w:semiHidden/>
    <w:unhideWhenUsed/>
    <w:rsid w:val="00EE6851"/>
    <w:rPr>
      <w:color w:val="800080" w:themeColor="followedHyperlink"/>
      <w:u w:val="single"/>
    </w:rPr>
  </w:style>
  <w:style w:type="character" w:customStyle="1" w:styleId="CaptionChar">
    <w:name w:val="Caption Char"/>
    <w:aliases w:val="BCX Caption Char,Table Caption Char"/>
    <w:link w:val="Caption"/>
    <w:uiPriority w:val="35"/>
    <w:locked/>
    <w:rsid w:val="00EE6851"/>
    <w:rPr>
      <w:rFonts w:ascii="Arial" w:hAnsi="Arial" w:cs="Arial"/>
      <w:i/>
      <w:iCs/>
      <w:szCs w:val="18"/>
      <w:lang w:val="en-GB"/>
    </w:rPr>
  </w:style>
  <w:style w:type="paragraph" w:styleId="ListBullet">
    <w:name w:val="List Bullet"/>
    <w:basedOn w:val="BodyText2"/>
    <w:uiPriority w:val="2"/>
    <w:semiHidden/>
    <w:unhideWhenUsed/>
    <w:qFormat/>
    <w:rsid w:val="00EE6851"/>
    <w:pPr>
      <w:spacing w:before="80" w:after="80" w:line="256" w:lineRule="auto"/>
      <w:ind w:left="1287" w:hanging="360"/>
      <w:jc w:val="left"/>
    </w:pPr>
    <w:rPr>
      <w:rFonts w:asciiTheme="minorHAnsi" w:eastAsiaTheme="minorHAnsi" w:hAnsiTheme="minorHAnsi" w:cstheme="minorBidi"/>
      <w:b w:val="0"/>
      <w:bCs w:val="0"/>
      <w:color w:val="000000" w:themeColor="text1"/>
      <w:sz w:val="22"/>
      <w:szCs w:val="22"/>
      <w:lang w:val="en-US" w:eastAsia="en-ZA"/>
    </w:rPr>
  </w:style>
  <w:style w:type="table" w:styleId="GridTable2-Accent6">
    <w:name w:val="Grid Table 2 Accent 6"/>
    <w:basedOn w:val="TableNormal"/>
    <w:uiPriority w:val="47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Ind w:w="0" w:type="nil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E6851"/>
    <w:pPr>
      <w:spacing w:before="120"/>
    </w:pPr>
    <w:rPr>
      <w:rFonts w:ascii="Arial" w:eastAsiaTheme="minorHAnsi" w:hAnsi="Arial" w:cs="Arial"/>
      <w:color w:val="E36C0A" w:themeColor="accent6" w:themeShade="BF"/>
      <w:lang w:eastAsia="en-ZA"/>
    </w:rPr>
    <w:tblPr>
      <w:tblStyleRowBandSize w:val="1"/>
      <w:tblStyleColBandSize w:val="1"/>
      <w:tblInd w:w="0" w:type="nil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-Accent61">
    <w:name w:val="Grid Table 5 Dark - Accent 61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PlainTable1">
    <w:name w:val="Plain Table 1"/>
    <w:basedOn w:val="TableNormal"/>
    <w:uiPriority w:val="41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4">
    <w:name w:val="List Table 4"/>
    <w:basedOn w:val="TableNormal"/>
    <w:uiPriority w:val="49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EE6851"/>
    <w:pPr>
      <w:spacing w:before="120"/>
    </w:pPr>
    <w:rPr>
      <w:rFonts w:ascii="Arial" w:eastAsiaTheme="minorHAnsi" w:hAnsi="Arial" w:cs="Arial"/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EE6851"/>
    <w:rPr>
      <w:color w:val="000000" w:themeColor="text1"/>
      <w:lang w:val="en-ZA" w:eastAsia="en-Z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12">
    <w:name w:val="Grid Table 5 Dark - Accent 12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Heading5Char">
    <w:name w:val="Heading 5 Char"/>
    <w:basedOn w:val="DefaultParagraphFont"/>
    <w:link w:val="Heading5"/>
    <w:rsid w:val="00EE6851"/>
    <w:rPr>
      <w:rFonts w:ascii="Arial" w:hAnsi="Arial" w:cs="Arial"/>
      <w:bCs/>
      <w:i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EE6851"/>
    <w:rPr>
      <w:rFonts w:ascii="Arial" w:hAnsi="Arial" w:cs="Arial"/>
      <w:b/>
      <w:bCs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EE6851"/>
    <w:rPr>
      <w:rFonts w:ascii="Arial" w:hAnsi="Arial" w:cs="Arial"/>
      <w:b/>
      <w:bCs/>
      <w:sz w:val="18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EE6851"/>
    <w:rPr>
      <w:rFonts w:ascii="Arial" w:hAnsi="Arial"/>
      <w:b/>
      <w:bCs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EE6851"/>
    <w:rPr>
      <w:rFonts w:ascii="Arial" w:hAnsi="Arial"/>
      <w:b/>
      <w:bCs/>
      <w:sz w:val="36"/>
      <w:szCs w:val="24"/>
      <w:lang w:val="en-GB"/>
    </w:rPr>
  </w:style>
  <w:style w:type="paragraph" w:customStyle="1" w:styleId="msonormal0">
    <w:name w:val="msonormal"/>
    <w:basedOn w:val="Normal"/>
    <w:rsid w:val="00EE685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ZA" w:eastAsia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851"/>
    <w:rPr>
      <w:lang w:val="en-GB" w:eastAsia="en-GB"/>
    </w:rPr>
  </w:style>
  <w:style w:type="paragraph" w:styleId="ListNumber">
    <w:name w:val="List Number"/>
    <w:basedOn w:val="Normal"/>
    <w:uiPriority w:val="99"/>
    <w:unhideWhenUsed/>
    <w:rsid w:val="00EE6851"/>
    <w:pPr>
      <w:spacing w:before="80" w:after="80" w:line="240" w:lineRule="auto"/>
      <w:ind w:left="870" w:hanging="360"/>
      <w:contextualSpacing/>
      <w:jc w:val="left"/>
    </w:pPr>
    <w:rPr>
      <w:rFonts w:ascii="Times New Roman" w:eastAsiaTheme="minorHAnsi" w:hAnsi="Times New Roman" w:cs="Calibri"/>
      <w:sz w:val="24"/>
      <w:szCs w:val="22"/>
      <w:lang w:val="en-ZA"/>
    </w:rPr>
  </w:style>
  <w:style w:type="character" w:customStyle="1" w:styleId="BodyText2Char">
    <w:name w:val="Body Text 2 Char"/>
    <w:basedOn w:val="DefaultParagraphFont"/>
    <w:link w:val="BodyText2"/>
    <w:rsid w:val="00EE6851"/>
    <w:rPr>
      <w:rFonts w:ascii="Arial" w:hAnsi="Arial"/>
      <w:b/>
      <w:bCs/>
      <w:sz w:val="32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EE6851"/>
    <w:rPr>
      <w:rFonts w:ascii="Arial" w:hAnsi="Arial"/>
      <w:b/>
      <w:bCs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E6851"/>
    <w:rPr>
      <w:rFonts w:ascii="Arial" w:hAnsi="Arial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EE6851"/>
    <w:rPr>
      <w:b/>
      <w:bCs/>
    </w:rPr>
  </w:style>
  <w:style w:type="character" w:styleId="Emphasis">
    <w:name w:val="Emphasis"/>
    <w:basedOn w:val="DefaultParagraphFont"/>
    <w:uiPriority w:val="20"/>
    <w:qFormat/>
    <w:rsid w:val="00EE6851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6851"/>
    <w:rPr>
      <w:color w:val="605E5C"/>
      <w:shd w:val="clear" w:color="auto" w:fill="E1DFDD"/>
    </w:rPr>
  </w:style>
  <w:style w:type="table" w:styleId="GridTable5Dark">
    <w:name w:val="Grid Table 5 Dark"/>
    <w:basedOn w:val="TableNormal"/>
    <w:uiPriority w:val="50"/>
    <w:rsid w:val="00EE6851"/>
    <w:rPr>
      <w:lang w:val="en-ZA"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EE6851"/>
    <w:pPr>
      <w:spacing w:before="80"/>
    </w:pPr>
  </w:style>
  <w:style w:type="paragraph" w:styleId="Bibliography">
    <w:name w:val="Bibliography"/>
    <w:basedOn w:val="Normal"/>
    <w:next w:val="Normal"/>
    <w:uiPriority w:val="37"/>
    <w:unhideWhenUsed/>
    <w:rsid w:val="00EE6851"/>
    <w:pPr>
      <w:spacing w:before="80" w:after="80"/>
    </w:pPr>
  </w:style>
  <w:style w:type="table" w:customStyle="1" w:styleId="TableGrid3">
    <w:name w:val="Table Grid3"/>
    <w:basedOn w:val="TableNormal"/>
    <w:next w:val="TableGrid"/>
    <w:uiPriority w:val="59"/>
    <w:rsid w:val="00EE6851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1">
    <w:name w:val="Grid Table 5 Dark - Accent 11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4-Accent51">
    <w:name w:val="Grid Table 4 - Accent 51"/>
    <w:basedOn w:val="TableNormal"/>
    <w:uiPriority w:val="49"/>
    <w:rsid w:val="00EE6851"/>
    <w:pPr>
      <w:spacing w:before="120"/>
    </w:pPr>
    <w:rPr>
      <w:rFonts w:ascii="Arial" w:eastAsiaTheme="minorHAnsi" w:hAnsi="Arial" w:cs="Arial"/>
      <w:color w:val="000000" w:themeColor="text1"/>
      <w:lang w:eastAsia="en-ZA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BodyTextIndentChar">
    <w:name w:val="Body Text Indent Char"/>
    <w:basedOn w:val="DefaultParagraphFont"/>
    <w:rsid w:val="00D000C7"/>
    <w:rPr>
      <w:rFonts w:ascii="Arial" w:eastAsia="Times New Roman" w:hAnsi="Arial" w:cs="Arial"/>
      <w:sz w:val="20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D000C7"/>
    <w:rPr>
      <w:rFonts w:ascii="Arial" w:hAnsi="Arial" w:cs="Arial"/>
      <w:szCs w:val="24"/>
      <w:lang w:val="en-GB"/>
    </w:rPr>
  </w:style>
  <w:style w:type="character" w:customStyle="1" w:styleId="BodyText3Char">
    <w:name w:val="Body Text 3 Char"/>
    <w:basedOn w:val="DefaultParagraphFont"/>
    <w:link w:val="BodyText3"/>
    <w:rsid w:val="00D000C7"/>
    <w:rPr>
      <w:rFonts w:ascii="Arial" w:hAnsi="Arial" w:cs="Arial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D000C7"/>
    <w:rPr>
      <w:rFonts w:ascii="Arial" w:hAnsi="Arial" w:cs="Arial"/>
      <w:b/>
      <w:bCs/>
      <w:sz w:val="18"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D000C7"/>
    <w:rPr>
      <w:rFonts w:ascii="Arial" w:hAnsi="Arial" w:cs="Arial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rsid w:val="00D000C7"/>
    <w:pPr>
      <w:tabs>
        <w:tab w:val="clear" w:pos="567"/>
      </w:tabs>
      <w:spacing w:after="120"/>
      <w:ind w:left="360" w:firstLine="210"/>
    </w:pPr>
    <w:rPr>
      <w:rFonts w:cs="Times New Roman"/>
    </w:rPr>
  </w:style>
  <w:style w:type="character" w:customStyle="1" w:styleId="BodyTextIndentChar1">
    <w:name w:val="Body Text Indent Char1"/>
    <w:basedOn w:val="DefaultParagraphFont"/>
    <w:link w:val="BodyTextIndent"/>
    <w:rsid w:val="00D000C7"/>
    <w:rPr>
      <w:rFonts w:ascii="Arial" w:hAnsi="Arial" w:cs="Arial"/>
      <w:szCs w:val="24"/>
      <w:lang w:val="en-GB"/>
    </w:rPr>
  </w:style>
  <w:style w:type="character" w:customStyle="1" w:styleId="BodyTextFirstIndent2Char">
    <w:name w:val="Body Text First Indent 2 Char"/>
    <w:basedOn w:val="BodyTextIndentChar1"/>
    <w:link w:val="BodyTextFirstIndent2"/>
    <w:rsid w:val="00D000C7"/>
    <w:rPr>
      <w:rFonts w:ascii="Arial" w:hAnsi="Arial" w:cs="Arial"/>
      <w:szCs w:val="24"/>
      <w:lang w:val="en-GB"/>
    </w:rPr>
  </w:style>
  <w:style w:type="paragraph" w:customStyle="1" w:styleId="FooterSection2">
    <w:name w:val="Footer Section 2"/>
    <w:basedOn w:val="Normal"/>
    <w:autoRedefine/>
    <w:rsid w:val="00D000C7"/>
    <w:pPr>
      <w:pBdr>
        <w:top w:val="single" w:sz="4" w:space="1" w:color="auto"/>
      </w:pBdr>
    </w:pPr>
    <w:rPr>
      <w:b/>
      <w:sz w:val="18"/>
      <w:szCs w:val="18"/>
      <w:lang w:val="en-US"/>
    </w:rPr>
  </w:style>
  <w:style w:type="paragraph" w:styleId="ListBullet2">
    <w:name w:val="List Bullet 2"/>
    <w:basedOn w:val="Normal"/>
    <w:rsid w:val="00D000C7"/>
    <w:pPr>
      <w:numPr>
        <w:numId w:val="2"/>
      </w:numPr>
      <w:tabs>
        <w:tab w:val="clear" w:pos="720"/>
      </w:tabs>
      <w:spacing w:before="60" w:line="240" w:lineRule="auto"/>
      <w:jc w:val="left"/>
    </w:pPr>
    <w:rPr>
      <w:rFonts w:eastAsia="SimSun"/>
      <w:szCs w:val="20"/>
      <w:lang w:val="en-CA" w:eastAsia="zh-CN"/>
    </w:rPr>
  </w:style>
  <w:style w:type="paragraph" w:styleId="NoSpacing">
    <w:name w:val="No Spacing"/>
    <w:aliases w:val="Bullets"/>
    <w:basedOn w:val="Normal"/>
    <w:uiPriority w:val="1"/>
    <w:qFormat/>
    <w:rsid w:val="00D000C7"/>
    <w:pPr>
      <w:numPr>
        <w:numId w:val="3"/>
      </w:numPr>
      <w:spacing w:after="160" w:line="240" w:lineRule="auto"/>
    </w:pPr>
    <w:rPr>
      <w:rFonts w:ascii="Calibri" w:hAnsi="Calibri" w:cs="Calibri"/>
      <w:szCs w:val="20"/>
      <w:lang w:eastAsia="en-GB"/>
    </w:rPr>
  </w:style>
  <w:style w:type="paragraph" w:customStyle="1" w:styleId="TableText">
    <w:name w:val="Table Text"/>
    <w:basedOn w:val="Normal"/>
    <w:rsid w:val="00D000C7"/>
    <w:pPr>
      <w:spacing w:line="240" w:lineRule="auto"/>
      <w:ind w:left="14"/>
      <w:jc w:val="left"/>
    </w:pPr>
    <w:rPr>
      <w:spacing w:val="-5"/>
      <w:sz w:val="16"/>
      <w:szCs w:val="20"/>
      <w:lang w:val="en-US"/>
    </w:rPr>
  </w:style>
  <w:style w:type="paragraph" w:customStyle="1" w:styleId="StyleTableHeader10pt">
    <w:name w:val="Style Table Header + 10 pt"/>
    <w:basedOn w:val="Normal"/>
    <w:rsid w:val="00D000C7"/>
    <w:pPr>
      <w:spacing w:before="60" w:line="240" w:lineRule="auto"/>
      <w:jc w:val="center"/>
    </w:pPr>
    <w:rPr>
      <w:b/>
      <w:bCs/>
      <w:spacing w:val="-5"/>
      <w:szCs w:val="20"/>
      <w:lang w:val="en-US"/>
    </w:rPr>
  </w:style>
  <w:style w:type="paragraph" w:customStyle="1" w:styleId="FieldText">
    <w:name w:val="FieldText"/>
    <w:basedOn w:val="Normal"/>
    <w:rsid w:val="00D000C7"/>
    <w:pPr>
      <w:widowControl w:val="0"/>
      <w:spacing w:line="240" w:lineRule="auto"/>
      <w:jc w:val="left"/>
    </w:pPr>
    <w:rPr>
      <w:szCs w:val="20"/>
      <w:lang w:val="en-US"/>
    </w:rPr>
  </w:style>
  <w:style w:type="paragraph" w:customStyle="1" w:styleId="tabletxt">
    <w:name w:val="tabletxt"/>
    <w:basedOn w:val="Normal"/>
    <w:rsid w:val="00D000C7"/>
    <w:pPr>
      <w:autoSpaceDE w:val="0"/>
      <w:autoSpaceDN w:val="0"/>
      <w:adjustRightInd w:val="0"/>
      <w:spacing w:before="20" w:after="20" w:line="240" w:lineRule="auto"/>
    </w:pPr>
    <w:rPr>
      <w:rFonts w:ascii="Times New Roman" w:hAnsi="Times New Roman" w:cs="Arial"/>
      <w:szCs w:val="20"/>
      <w:lang w:val="en-US"/>
    </w:rPr>
  </w:style>
  <w:style w:type="paragraph" w:customStyle="1" w:styleId="Tabletext0">
    <w:name w:val="Tabletext"/>
    <w:basedOn w:val="Normal"/>
    <w:rsid w:val="00D000C7"/>
    <w:pPr>
      <w:keepLines/>
      <w:widowControl w:val="0"/>
      <w:spacing w:line="240" w:lineRule="atLeast"/>
      <w:jc w:val="left"/>
    </w:pPr>
    <w:rPr>
      <w:szCs w:val="20"/>
      <w:lang w:val="en-US"/>
    </w:rPr>
  </w:style>
  <w:style w:type="paragraph" w:customStyle="1" w:styleId="InfoBlue">
    <w:name w:val="InfoBlue"/>
    <w:basedOn w:val="Normal"/>
    <w:next w:val="BodyText"/>
    <w:rsid w:val="00D000C7"/>
    <w:pPr>
      <w:widowControl w:val="0"/>
      <w:spacing w:after="120" w:line="240" w:lineRule="atLeast"/>
      <w:ind w:left="576"/>
    </w:pPr>
    <w:rPr>
      <w:rFonts w:ascii="Times New Roman" w:hAnsi="Times New Roman"/>
      <w:i/>
      <w:color w:val="0000FF"/>
      <w:sz w:val="24"/>
      <w:szCs w:val="20"/>
      <w:lang w:val="en-US"/>
    </w:rPr>
  </w:style>
  <w:style w:type="table" w:styleId="TableGrid10">
    <w:name w:val="Table Grid 1"/>
    <w:basedOn w:val="TableNormal"/>
    <w:rsid w:val="00D000C7"/>
    <w:pPr>
      <w:spacing w:line="360" w:lineRule="auto"/>
      <w:jc w:val="both"/>
    </w:pPr>
    <w:rPr>
      <w:lang w:val="en-ZA" w:eastAsia="en-Z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vm2">
    <w:name w:val="v&amp;m.2"/>
    <w:basedOn w:val="Normal"/>
    <w:rsid w:val="00D000C7"/>
    <w:pPr>
      <w:widowControl w:val="0"/>
      <w:tabs>
        <w:tab w:val="num" w:pos="510"/>
      </w:tabs>
      <w:spacing w:line="240" w:lineRule="auto"/>
      <w:ind w:left="1440" w:hanging="720"/>
      <w:jc w:val="left"/>
      <w:outlineLvl w:val="1"/>
    </w:pPr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vm1">
    <w:name w:val="v&amp;m.1"/>
    <w:basedOn w:val="Normal"/>
    <w:rsid w:val="004A4F3B"/>
    <w:pPr>
      <w:widowControl w:val="0"/>
      <w:numPr>
        <w:numId w:val="1"/>
      </w:numPr>
      <w:spacing w:line="240" w:lineRule="auto"/>
      <w:jc w:val="left"/>
      <w:outlineLvl w:val="0"/>
    </w:pPr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vm3">
    <w:name w:val="v&amp;m.3"/>
    <w:basedOn w:val="Normal"/>
    <w:rsid w:val="0064651D"/>
    <w:pPr>
      <w:widowControl w:val="0"/>
      <w:tabs>
        <w:tab w:val="num" w:pos="4139"/>
      </w:tabs>
      <w:spacing w:line="240" w:lineRule="auto"/>
      <w:ind w:left="2160" w:hanging="720"/>
      <w:jc w:val="left"/>
      <w:outlineLvl w:val="2"/>
    </w:pPr>
    <w:rPr>
      <w:rFonts w:ascii="Times New Roman" w:hAnsi="Times New Roman"/>
      <w:snapToGrid w:val="0"/>
      <w:sz w:val="24"/>
      <w:szCs w:val="20"/>
      <w:lang w:val="en-US"/>
    </w:rPr>
  </w:style>
  <w:style w:type="paragraph" w:customStyle="1" w:styleId="head1">
    <w:name w:val="head1"/>
    <w:basedOn w:val="Heading1"/>
    <w:rsid w:val="00682D06"/>
    <w:pPr>
      <w:tabs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center" w:pos="4821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uto"/>
      <w:jc w:val="right"/>
    </w:pPr>
    <w:rPr>
      <w:rFonts w:ascii="Tahoma" w:hAnsi="Tahoma" w:cs="Tahoma"/>
      <w:bCs w:val="0"/>
      <w:kern w:val="2"/>
      <w:lang w:val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B649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285A"/>
    <w:rPr>
      <w:rFonts w:ascii="Arial" w:hAnsi="Arial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39"/>
    <w:rsid w:val="00D74549"/>
    <w:rPr>
      <w:rFonts w:ascii="Aptos" w:eastAsia="Aptos" w:hAnsi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kew\AppData\Local\Microsoft\Windows\Temporary%20Internet%20Files\Content.Outlook\UULS5VFE\Project%20Initiation%20Document%20(PI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18E1D-2B53-4AB3-9DB5-08C22F76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Initiation Document (PID)</Template>
  <TotalTime>1</TotalTime>
  <Pages>8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Coega</Company>
  <LinksUpToDate>false</LinksUpToDate>
  <CharactersWithSpaces>8538</CharactersWithSpaces>
  <SharedDoc>false</SharedDoc>
  <HLinks>
    <vt:vector size="90" baseType="variant"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_Toc181177068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_Toc181177067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_Toc181177066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_Toc181177065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_Toc181177064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_Toc181177063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_Toc181177062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_Toc181177061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_Toc181177060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_Toc181177059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_Toc181177058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_Toc181177057</vt:lpwstr>
      </vt:variant>
      <vt:variant>
        <vt:i4>5046378</vt:i4>
      </vt:variant>
      <vt:variant>
        <vt:i4>-1</vt:i4>
      </vt:variant>
      <vt:variant>
        <vt:i4>1039</vt:i4>
      </vt:variant>
      <vt:variant>
        <vt:i4>1</vt:i4>
      </vt:variant>
      <vt:variant>
        <vt:lpwstr>D:\Images\coega\Logo.TIF</vt:lpwstr>
      </vt:variant>
      <vt:variant>
        <vt:lpwstr/>
      </vt:variant>
      <vt:variant>
        <vt:i4>5046378</vt:i4>
      </vt:variant>
      <vt:variant>
        <vt:i4>-1</vt:i4>
      </vt:variant>
      <vt:variant>
        <vt:i4>1043</vt:i4>
      </vt:variant>
      <vt:variant>
        <vt:i4>1</vt:i4>
      </vt:variant>
      <vt:variant>
        <vt:lpwstr>D:\Images\coega\Logo.TIF</vt:lpwstr>
      </vt:variant>
      <vt:variant>
        <vt:lpwstr/>
      </vt:variant>
      <vt:variant>
        <vt:i4>5046378</vt:i4>
      </vt:variant>
      <vt:variant>
        <vt:i4>-1</vt:i4>
      </vt:variant>
      <vt:variant>
        <vt:i4>2059</vt:i4>
      </vt:variant>
      <vt:variant>
        <vt:i4>1</vt:i4>
      </vt:variant>
      <vt:variant>
        <vt:lpwstr>D:\Images\coega\Logo.TIF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Luckman</dc:creator>
  <cp:keywords/>
  <dc:description/>
  <cp:lastModifiedBy>Khutso Semetjane</cp:lastModifiedBy>
  <cp:revision>2</cp:revision>
  <cp:lastPrinted>2025-07-04T03:16:00Z</cp:lastPrinted>
  <dcterms:created xsi:type="dcterms:W3CDTF">2026-07-24T12:34:00Z</dcterms:created>
  <dcterms:modified xsi:type="dcterms:W3CDTF">2026-07-24T12:34:00Z</dcterms:modified>
</cp:coreProperties>
</file>